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E7B27" w14:textId="77777777" w:rsidR="00BF0389" w:rsidRDefault="00BF0389">
      <w:pPr>
        <w:spacing w:line="276" w:lineRule="auto"/>
        <w:sectPr w:rsidR="00BF0389" w:rsidSect="009D65F9">
          <w:headerReference w:type="default" r:id="rId11"/>
          <w:footerReference w:type="default" r:id="rId12"/>
          <w:endnotePr>
            <w:numFmt w:val="decimal"/>
          </w:endnotePr>
          <w:type w:val="continuous"/>
          <w:pgSz w:w="11906" w:h="16838" w:code="9"/>
          <w:pgMar w:top="1134" w:right="1134" w:bottom="1871" w:left="1134" w:header="709" w:footer="709" w:gutter="0"/>
          <w:cols w:space="708"/>
          <w:docGrid w:linePitch="360"/>
        </w:sectPr>
      </w:pPr>
    </w:p>
    <w:p w14:paraId="6CBBEB00" w14:textId="77777777" w:rsidR="00E438DF" w:rsidRDefault="00E438DF" w:rsidP="00706547"/>
    <w:p w14:paraId="4236D1C6" w14:textId="7631481D" w:rsidR="0011036B" w:rsidRDefault="004F1AFE" w:rsidP="006A4D72">
      <w:pPr>
        <w:pStyle w:val="DocTitle"/>
        <w:jc w:val="center"/>
        <w:rPr>
          <w:sz w:val="64"/>
          <w:szCs w:val="64"/>
        </w:rPr>
      </w:pPr>
      <w:bookmarkStart w:id="0" w:name="_Toc86234771"/>
      <w:r>
        <w:rPr>
          <w:sz w:val="64"/>
          <w:szCs w:val="64"/>
        </w:rPr>
        <w:t xml:space="preserve">HDR </w:t>
      </w:r>
      <w:r w:rsidR="0088148E">
        <w:rPr>
          <w:sz w:val="64"/>
          <w:szCs w:val="64"/>
        </w:rPr>
        <w:t>Graduation Booklet Details</w:t>
      </w:r>
    </w:p>
    <w:p w14:paraId="4BC3156B" w14:textId="4B53E3DC" w:rsidR="006A4D72" w:rsidRDefault="006A4D72" w:rsidP="006F482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417"/>
        <w:gridCol w:w="1985"/>
        <w:gridCol w:w="1701"/>
        <w:gridCol w:w="2545"/>
      </w:tblGrid>
      <w:tr w:rsidR="006F4821" w:rsidRPr="00054DCE" w14:paraId="1205C547" w14:textId="77777777" w:rsidTr="003D1DF4">
        <w:tc>
          <w:tcPr>
            <w:tcW w:w="1980" w:type="dxa"/>
            <w:shd w:val="clear" w:color="auto" w:fill="F2F2F2" w:themeFill="background1" w:themeFillShade="F2"/>
          </w:tcPr>
          <w:p w14:paraId="1DBBEE52" w14:textId="548CB7C0" w:rsidR="006F4821" w:rsidRPr="00054DCE" w:rsidRDefault="004F1AFE" w:rsidP="00975FE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Full </w:t>
            </w:r>
            <w:r w:rsidR="006F4821" w:rsidRPr="00054DCE">
              <w:rPr>
                <w:b/>
                <w:bCs/>
              </w:rPr>
              <w:t>Name</w:t>
            </w:r>
          </w:p>
        </w:tc>
        <w:tc>
          <w:tcPr>
            <w:tcW w:w="3402" w:type="dxa"/>
            <w:gridSpan w:val="2"/>
          </w:tcPr>
          <w:p w14:paraId="4DB27CA1" w14:textId="77777777" w:rsidR="006F4821" w:rsidRPr="00054DCE" w:rsidRDefault="006F4821" w:rsidP="00975FE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53641935" w14:textId="77777777" w:rsidR="006F4821" w:rsidRPr="00054DCE" w:rsidRDefault="006F4821" w:rsidP="00975FE7">
            <w:pPr>
              <w:spacing w:line="360" w:lineRule="auto"/>
              <w:rPr>
                <w:b/>
                <w:bCs/>
              </w:rPr>
            </w:pPr>
            <w:r w:rsidRPr="00054DCE">
              <w:rPr>
                <w:b/>
                <w:bCs/>
              </w:rPr>
              <w:t>Student ID</w:t>
            </w:r>
          </w:p>
        </w:tc>
        <w:tc>
          <w:tcPr>
            <w:tcW w:w="2545" w:type="dxa"/>
          </w:tcPr>
          <w:p w14:paraId="4227F599" w14:textId="77777777" w:rsidR="006F4821" w:rsidRPr="00054DCE" w:rsidRDefault="006F4821" w:rsidP="00975FE7">
            <w:pPr>
              <w:spacing w:line="360" w:lineRule="auto"/>
              <w:rPr>
                <w:b/>
                <w:bCs/>
              </w:rPr>
            </w:pPr>
          </w:p>
        </w:tc>
      </w:tr>
      <w:tr w:rsidR="001E780C" w:rsidRPr="00054DCE" w14:paraId="34F5B3B9" w14:textId="77777777" w:rsidTr="003D1DF4">
        <w:tc>
          <w:tcPr>
            <w:tcW w:w="1980" w:type="dxa"/>
            <w:shd w:val="clear" w:color="auto" w:fill="F2F2F2" w:themeFill="background1" w:themeFillShade="F2"/>
          </w:tcPr>
          <w:p w14:paraId="51EDE2DF" w14:textId="632048AF" w:rsidR="001E780C" w:rsidRPr="00054DCE" w:rsidRDefault="001E780C" w:rsidP="00975FE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Preferred Email Address</w:t>
            </w:r>
          </w:p>
        </w:tc>
        <w:tc>
          <w:tcPr>
            <w:tcW w:w="3402" w:type="dxa"/>
            <w:gridSpan w:val="2"/>
          </w:tcPr>
          <w:p w14:paraId="2E2563F3" w14:textId="77777777" w:rsidR="001E780C" w:rsidRPr="00054DCE" w:rsidRDefault="001E780C" w:rsidP="00975FE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6B781A12" w14:textId="3855553E" w:rsidR="001E780C" w:rsidRPr="00054DCE" w:rsidRDefault="001E780C" w:rsidP="00975FE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Contact Phone Number</w:t>
            </w:r>
          </w:p>
        </w:tc>
        <w:tc>
          <w:tcPr>
            <w:tcW w:w="2545" w:type="dxa"/>
          </w:tcPr>
          <w:p w14:paraId="798D189A" w14:textId="77777777" w:rsidR="001E780C" w:rsidRPr="00054DCE" w:rsidRDefault="001E780C" w:rsidP="00975FE7">
            <w:pPr>
              <w:spacing w:line="360" w:lineRule="auto"/>
              <w:rPr>
                <w:b/>
                <w:bCs/>
              </w:rPr>
            </w:pPr>
          </w:p>
        </w:tc>
      </w:tr>
      <w:tr w:rsidR="004F1AFE" w:rsidRPr="00054DCE" w14:paraId="576E242B" w14:textId="77777777" w:rsidTr="003D1DF4">
        <w:tc>
          <w:tcPr>
            <w:tcW w:w="1980" w:type="dxa"/>
            <w:shd w:val="clear" w:color="auto" w:fill="F2F2F2" w:themeFill="background1" w:themeFillShade="F2"/>
          </w:tcPr>
          <w:p w14:paraId="3620CC5D" w14:textId="4FED9A44" w:rsidR="004F1AFE" w:rsidRDefault="004F1AFE" w:rsidP="00975FE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Postal Address</w:t>
            </w:r>
          </w:p>
        </w:tc>
        <w:tc>
          <w:tcPr>
            <w:tcW w:w="7648" w:type="dxa"/>
            <w:gridSpan w:val="4"/>
          </w:tcPr>
          <w:p w14:paraId="234CE15B" w14:textId="77777777" w:rsidR="004F1AFE" w:rsidRPr="00054DCE" w:rsidRDefault="004F1AFE" w:rsidP="00975FE7">
            <w:pPr>
              <w:spacing w:line="360" w:lineRule="auto"/>
              <w:rPr>
                <w:b/>
                <w:bCs/>
              </w:rPr>
            </w:pPr>
          </w:p>
        </w:tc>
      </w:tr>
      <w:tr w:rsidR="001A120C" w:rsidRPr="00054DCE" w14:paraId="6ADE53DD" w14:textId="77777777" w:rsidTr="003D1DF4">
        <w:tc>
          <w:tcPr>
            <w:tcW w:w="1980" w:type="dxa"/>
            <w:shd w:val="clear" w:color="auto" w:fill="F2F2F2" w:themeFill="background1" w:themeFillShade="F2"/>
          </w:tcPr>
          <w:p w14:paraId="1823CEF5" w14:textId="148BD778" w:rsidR="001A120C" w:rsidRDefault="001A120C" w:rsidP="00975FE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Degree Name</w:t>
            </w:r>
          </w:p>
        </w:tc>
        <w:tc>
          <w:tcPr>
            <w:tcW w:w="7648" w:type="dxa"/>
            <w:gridSpan w:val="4"/>
          </w:tcPr>
          <w:p w14:paraId="30C75A42" w14:textId="77777777" w:rsidR="001A120C" w:rsidRPr="00054DCE" w:rsidRDefault="001A120C" w:rsidP="00975FE7">
            <w:pPr>
              <w:spacing w:line="360" w:lineRule="auto"/>
              <w:rPr>
                <w:b/>
                <w:bCs/>
              </w:rPr>
            </w:pPr>
          </w:p>
        </w:tc>
      </w:tr>
      <w:tr w:rsidR="005A3F0F" w:rsidRPr="00054DCE" w14:paraId="12A4EB57" w14:textId="77777777" w:rsidTr="003D1DF4">
        <w:tc>
          <w:tcPr>
            <w:tcW w:w="1980" w:type="dxa"/>
            <w:shd w:val="clear" w:color="auto" w:fill="F2F2F2" w:themeFill="background1" w:themeFillShade="F2"/>
          </w:tcPr>
          <w:p w14:paraId="6C7FBF79" w14:textId="65D67153" w:rsidR="005A3F0F" w:rsidRDefault="005A3F0F" w:rsidP="00975FE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Faculty</w:t>
            </w:r>
          </w:p>
        </w:tc>
        <w:tc>
          <w:tcPr>
            <w:tcW w:w="7648" w:type="dxa"/>
            <w:gridSpan w:val="4"/>
          </w:tcPr>
          <w:p w14:paraId="7BE1707A" w14:textId="77777777" w:rsidR="005A3F0F" w:rsidRPr="00054DCE" w:rsidRDefault="005A3F0F" w:rsidP="00975FE7">
            <w:pPr>
              <w:spacing w:line="360" w:lineRule="auto"/>
              <w:rPr>
                <w:b/>
                <w:bCs/>
              </w:rPr>
            </w:pPr>
          </w:p>
        </w:tc>
      </w:tr>
      <w:tr w:rsidR="001A120C" w:rsidRPr="00054DCE" w14:paraId="02C84CCC" w14:textId="77777777" w:rsidTr="003D1DF4">
        <w:tc>
          <w:tcPr>
            <w:tcW w:w="1980" w:type="dxa"/>
            <w:shd w:val="clear" w:color="auto" w:fill="F2F2F2" w:themeFill="background1" w:themeFillShade="F2"/>
          </w:tcPr>
          <w:p w14:paraId="3FFA4955" w14:textId="77777777" w:rsidR="001A120C" w:rsidRDefault="001A120C" w:rsidP="00975FE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Discipline</w:t>
            </w:r>
            <w:r w:rsidR="00E6538B">
              <w:rPr>
                <w:b/>
                <w:bCs/>
              </w:rPr>
              <w:t>*</w:t>
            </w:r>
          </w:p>
          <w:p w14:paraId="3A62C81F" w14:textId="0F884779" w:rsidR="00E6538B" w:rsidRPr="00E6538B" w:rsidRDefault="00E6538B" w:rsidP="005938F8">
            <w:pPr>
              <w:spacing w:after="120" w:line="360" w:lineRule="auto"/>
              <w:rPr>
                <w:i/>
                <w:iCs/>
              </w:rPr>
            </w:pPr>
            <w:r w:rsidRPr="00E6538B">
              <w:rPr>
                <w:i/>
                <w:iCs/>
              </w:rPr>
              <w:t>Refer to list of disciplines</w:t>
            </w:r>
            <w:r w:rsidR="002B3585">
              <w:rPr>
                <w:i/>
                <w:iCs/>
              </w:rPr>
              <w:t xml:space="preserve"> on pg3</w:t>
            </w:r>
          </w:p>
        </w:tc>
        <w:tc>
          <w:tcPr>
            <w:tcW w:w="7648" w:type="dxa"/>
            <w:gridSpan w:val="4"/>
          </w:tcPr>
          <w:p w14:paraId="7AA40E5F" w14:textId="77777777" w:rsidR="001A120C" w:rsidRPr="00054DCE" w:rsidRDefault="001A120C" w:rsidP="00975FE7">
            <w:pPr>
              <w:spacing w:line="360" w:lineRule="auto"/>
              <w:rPr>
                <w:b/>
                <w:bCs/>
              </w:rPr>
            </w:pPr>
          </w:p>
        </w:tc>
      </w:tr>
      <w:tr w:rsidR="00C42ECF" w:rsidRPr="00054DCE" w14:paraId="28CD7CF4" w14:textId="77777777" w:rsidTr="003D1DF4">
        <w:tc>
          <w:tcPr>
            <w:tcW w:w="1980" w:type="dxa"/>
            <w:vMerge w:val="restart"/>
            <w:shd w:val="clear" w:color="auto" w:fill="F2F2F2" w:themeFill="background1" w:themeFillShade="F2"/>
          </w:tcPr>
          <w:p w14:paraId="3A92716B" w14:textId="1EE0AD52" w:rsidR="002B3585" w:rsidRPr="00131847" w:rsidRDefault="00235377" w:rsidP="00975FE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Past </w:t>
            </w:r>
            <w:r w:rsidR="00C42ECF">
              <w:rPr>
                <w:b/>
                <w:bCs/>
              </w:rPr>
              <w:t>Tertiary Education</w:t>
            </w:r>
            <w:r w:rsidR="006631F3">
              <w:rPr>
                <w:b/>
                <w:bCs/>
              </w:rPr>
              <w:t xml:space="preserve"> </w:t>
            </w:r>
            <w:r w:rsidR="00131847">
              <w:rPr>
                <w:b/>
                <w:bCs/>
              </w:rPr>
              <w:t>(completed)</w:t>
            </w:r>
            <w:r w:rsidR="006631F3">
              <w:rPr>
                <w:b/>
                <w:bCs/>
              </w:rPr>
              <w:t xml:space="preserve">        Post-Nominal Letters</w:t>
            </w:r>
          </w:p>
        </w:tc>
        <w:tc>
          <w:tcPr>
            <w:tcW w:w="7648" w:type="dxa"/>
            <w:gridSpan w:val="4"/>
            <w:shd w:val="clear" w:color="auto" w:fill="F2F2F2" w:themeFill="background1" w:themeFillShade="F2"/>
          </w:tcPr>
          <w:p w14:paraId="14B01B41" w14:textId="4A83A031" w:rsidR="006631F3" w:rsidRDefault="006631F3" w:rsidP="002B3585">
            <w:pPr>
              <w:spacing w:after="0" w:line="36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</w:rPr>
              <w:t>List your post-nominal letters* for your past completed tertiary education.</w:t>
            </w:r>
          </w:p>
          <w:p w14:paraId="708982CD" w14:textId="77777777" w:rsidR="00131847" w:rsidRDefault="002B3585" w:rsidP="002B3585">
            <w:pPr>
              <w:spacing w:after="0" w:line="360" w:lineRule="auto"/>
              <w:rPr>
                <w:i/>
                <w:iCs/>
                <w:sz w:val="20"/>
                <w:szCs w:val="20"/>
              </w:rPr>
            </w:pPr>
            <w:r w:rsidRPr="005938F8">
              <w:rPr>
                <w:i/>
                <w:iCs/>
                <w:sz w:val="20"/>
                <w:szCs w:val="20"/>
              </w:rPr>
              <w:t>e.g.</w:t>
            </w:r>
            <w:r w:rsidR="006631F3">
              <w:rPr>
                <w:i/>
                <w:iCs/>
                <w:sz w:val="20"/>
                <w:szCs w:val="20"/>
              </w:rPr>
              <w:t xml:space="preserve"> </w:t>
            </w:r>
            <w:r w:rsidR="006631F3" w:rsidRPr="005938F8">
              <w:rPr>
                <w:i/>
                <w:iCs/>
                <w:sz w:val="20"/>
                <w:szCs w:val="20"/>
                <w:highlight w:val="yellow"/>
              </w:rPr>
              <w:t>BSc(Hons)</w:t>
            </w:r>
            <w:r w:rsidR="006631F3">
              <w:rPr>
                <w:i/>
                <w:iCs/>
                <w:sz w:val="20"/>
                <w:szCs w:val="20"/>
              </w:rPr>
              <w:t xml:space="preserve"> </w:t>
            </w:r>
          </w:p>
          <w:p w14:paraId="1E8982FB" w14:textId="505CBCF6" w:rsidR="003E76E0" w:rsidRPr="005938F8" w:rsidRDefault="00131847" w:rsidP="002B3585">
            <w:pPr>
              <w:spacing w:after="0" w:line="36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</w:t>
            </w:r>
            <w:r w:rsidR="006631F3">
              <w:rPr>
                <w:i/>
                <w:iCs/>
                <w:sz w:val="20"/>
                <w:szCs w:val="20"/>
              </w:rPr>
              <w:t xml:space="preserve">for </w:t>
            </w:r>
            <w:r w:rsidR="00500E58" w:rsidRPr="005938F8">
              <w:rPr>
                <w:i/>
                <w:iCs/>
                <w:sz w:val="20"/>
                <w:szCs w:val="20"/>
              </w:rPr>
              <w:t>Bachelor of Science (Honours)</w:t>
            </w:r>
            <w:r w:rsidR="002469F8" w:rsidRPr="005938F8">
              <w:rPr>
                <w:i/>
                <w:iCs/>
                <w:sz w:val="20"/>
                <w:szCs w:val="20"/>
              </w:rPr>
              <w:t>, University</w:t>
            </w:r>
            <w:r w:rsidR="00D352AC" w:rsidRPr="005938F8">
              <w:rPr>
                <w:i/>
                <w:iCs/>
                <w:sz w:val="20"/>
                <w:szCs w:val="20"/>
              </w:rPr>
              <w:t xml:space="preserve"> of </w:t>
            </w:r>
            <w:r w:rsidR="003076ED">
              <w:rPr>
                <w:i/>
                <w:iCs/>
                <w:sz w:val="20"/>
                <w:szCs w:val="20"/>
              </w:rPr>
              <w:t>NSW</w:t>
            </w:r>
            <w:r>
              <w:rPr>
                <w:i/>
                <w:iCs/>
                <w:sz w:val="20"/>
                <w:szCs w:val="20"/>
              </w:rPr>
              <w:t>)</w:t>
            </w:r>
          </w:p>
          <w:p w14:paraId="1F15F7BB" w14:textId="03AA2683" w:rsidR="002B3585" w:rsidRPr="003076ED" w:rsidRDefault="002B3585" w:rsidP="002B3585">
            <w:pPr>
              <w:spacing w:after="0" w:line="360" w:lineRule="auto"/>
              <w:rPr>
                <w:i/>
                <w:iCs/>
                <w:sz w:val="20"/>
                <w:szCs w:val="20"/>
              </w:rPr>
            </w:pPr>
            <w:r w:rsidRPr="005938F8">
              <w:rPr>
                <w:i/>
                <w:iCs/>
                <w:sz w:val="20"/>
                <w:szCs w:val="20"/>
              </w:rPr>
              <w:t>*</w:t>
            </w:r>
            <w:hyperlink r:id="rId13" w:anchor="Academic_awards" w:history="1">
              <w:r w:rsidRPr="005938F8">
                <w:rPr>
                  <w:rStyle w:val="Hyperlink"/>
                  <w:i/>
                  <w:iCs/>
                  <w:sz w:val="20"/>
                  <w:szCs w:val="20"/>
                </w:rPr>
                <w:t>Click here for some general rules and examples</w:t>
              </w:r>
            </w:hyperlink>
            <w:r w:rsidRPr="005938F8">
              <w:rPr>
                <w:i/>
                <w:iCs/>
                <w:sz w:val="20"/>
                <w:szCs w:val="20"/>
              </w:rPr>
              <w:t>. Always consult the awarding university for the approved abbreviation</w:t>
            </w:r>
            <w:r w:rsidR="00131847">
              <w:rPr>
                <w:i/>
                <w:iCs/>
                <w:sz w:val="20"/>
                <w:szCs w:val="20"/>
              </w:rPr>
              <w:t>.</w:t>
            </w:r>
          </w:p>
        </w:tc>
      </w:tr>
      <w:tr w:rsidR="00C42ECF" w:rsidRPr="00054DCE" w14:paraId="2317EA7D" w14:textId="77777777" w:rsidTr="003D1DF4">
        <w:tc>
          <w:tcPr>
            <w:tcW w:w="1980" w:type="dxa"/>
            <w:vMerge/>
            <w:shd w:val="clear" w:color="auto" w:fill="F2F2F2" w:themeFill="background1" w:themeFillShade="F2"/>
          </w:tcPr>
          <w:p w14:paraId="495D8A77" w14:textId="77777777" w:rsidR="00C42ECF" w:rsidRDefault="00C42ECF" w:rsidP="00975FE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648" w:type="dxa"/>
            <w:gridSpan w:val="4"/>
          </w:tcPr>
          <w:p w14:paraId="30B1656C" w14:textId="3630A0F5" w:rsidR="00C42ECF" w:rsidRDefault="00C42ECF" w:rsidP="00D352AC">
            <w:pPr>
              <w:pStyle w:val="ListParagraph"/>
              <w:numPr>
                <w:ilvl w:val="0"/>
                <w:numId w:val="8"/>
              </w:numPr>
              <w:spacing w:before="240" w:line="360" w:lineRule="auto"/>
              <w:rPr>
                <w:b/>
                <w:bCs/>
              </w:rPr>
            </w:pPr>
            <w:r>
              <w:rPr>
                <w:b/>
                <w:bCs/>
              </w:rPr>
              <w:t>___________</w:t>
            </w:r>
          </w:p>
          <w:p w14:paraId="2495D4F8" w14:textId="7E1A5A88" w:rsidR="00C42ECF" w:rsidRPr="00C42ECF" w:rsidRDefault="00C42ECF" w:rsidP="00D352AC">
            <w:pPr>
              <w:pStyle w:val="ListParagraph"/>
              <w:numPr>
                <w:ilvl w:val="0"/>
                <w:numId w:val="8"/>
              </w:numPr>
              <w:spacing w:before="240" w:line="360" w:lineRule="auto"/>
              <w:rPr>
                <w:b/>
                <w:bCs/>
              </w:rPr>
            </w:pPr>
            <w:r>
              <w:rPr>
                <w:b/>
                <w:bCs/>
              </w:rPr>
              <w:t>____________</w:t>
            </w:r>
          </w:p>
        </w:tc>
      </w:tr>
      <w:tr w:rsidR="003D1DF4" w:rsidRPr="00054DCE" w14:paraId="4904A14A" w14:textId="77777777" w:rsidTr="003D1DF4">
        <w:trPr>
          <w:trHeight w:val="336"/>
        </w:trPr>
        <w:tc>
          <w:tcPr>
            <w:tcW w:w="1980" w:type="dxa"/>
            <w:vMerge w:val="restart"/>
            <w:shd w:val="clear" w:color="auto" w:fill="F2F2F2" w:themeFill="background1" w:themeFillShade="F2"/>
          </w:tcPr>
          <w:p w14:paraId="11C1DAF9" w14:textId="377D5B36" w:rsidR="003D1DF4" w:rsidRDefault="003D1DF4" w:rsidP="00D65508">
            <w:pPr>
              <w:spacing w:line="360" w:lineRule="auto"/>
              <w:rPr>
                <w:b/>
                <w:bCs/>
              </w:rPr>
            </w:pPr>
            <w:bookmarkStart w:id="1" w:name="_Required_Forms"/>
            <w:bookmarkEnd w:id="0"/>
            <w:bookmarkEnd w:id="1"/>
            <w:r>
              <w:rPr>
                <w:b/>
                <w:bCs/>
              </w:rPr>
              <w:t>Supervisory Panel</w:t>
            </w:r>
          </w:p>
          <w:p w14:paraId="2F37E550" w14:textId="4706420A" w:rsidR="003D1DF4" w:rsidRPr="00124167" w:rsidRDefault="003D1DF4" w:rsidP="00D65508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>Enter</w:t>
            </w:r>
            <w:r w:rsidRPr="00124167">
              <w:rPr>
                <w:i/>
                <w:iCs/>
              </w:rPr>
              <w:t xml:space="preserve"> Supervisor</w:t>
            </w:r>
            <w:r>
              <w:rPr>
                <w:i/>
                <w:iCs/>
              </w:rPr>
              <w:t>s’ Titles and Names carefully.</w:t>
            </w:r>
            <w:r w:rsidRPr="00124167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C</w:t>
            </w:r>
            <w:r w:rsidRPr="00124167">
              <w:rPr>
                <w:i/>
                <w:iCs/>
              </w:rPr>
              <w:t>heck their current titles</w:t>
            </w:r>
            <w:r>
              <w:rPr>
                <w:i/>
                <w:iCs/>
              </w:rPr>
              <w:t>.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0E650A4D" w14:textId="32EE071D" w:rsidR="003D1DF4" w:rsidRPr="00054DCE" w:rsidRDefault="003D1DF4" w:rsidP="00D65508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Primary Supervisor</w:t>
            </w:r>
          </w:p>
        </w:tc>
        <w:tc>
          <w:tcPr>
            <w:tcW w:w="6231" w:type="dxa"/>
            <w:gridSpan w:val="3"/>
            <w:shd w:val="clear" w:color="auto" w:fill="FFFFFF" w:themeFill="background1"/>
            <w:vAlign w:val="bottom"/>
          </w:tcPr>
          <w:p w14:paraId="2E45DB8E" w14:textId="6A6B305F" w:rsidR="003D1DF4" w:rsidRPr="003D1DF4" w:rsidRDefault="003D1DF4" w:rsidP="003D1DF4">
            <w:pPr>
              <w:pStyle w:val="ListParagraph"/>
              <w:numPr>
                <w:ilvl w:val="0"/>
                <w:numId w:val="8"/>
              </w:numPr>
              <w:spacing w:before="240" w:after="120" w:line="360" w:lineRule="auto"/>
              <w:ind w:left="714" w:hanging="357"/>
              <w:rPr>
                <w:b/>
                <w:bCs/>
              </w:rPr>
            </w:pPr>
            <w:r w:rsidRPr="003D1DF4">
              <w:rPr>
                <w:b/>
                <w:bCs/>
              </w:rPr>
              <w:t>_____________________________</w:t>
            </w:r>
          </w:p>
        </w:tc>
      </w:tr>
      <w:tr w:rsidR="003D1DF4" w:rsidRPr="00054DCE" w14:paraId="7500994F" w14:textId="77777777" w:rsidTr="003D1DF4">
        <w:trPr>
          <w:trHeight w:val="945"/>
        </w:trPr>
        <w:tc>
          <w:tcPr>
            <w:tcW w:w="1980" w:type="dxa"/>
            <w:vMerge/>
            <w:shd w:val="clear" w:color="auto" w:fill="F2F2F2" w:themeFill="background1" w:themeFillShade="F2"/>
          </w:tcPr>
          <w:p w14:paraId="2F53814E" w14:textId="77777777" w:rsidR="003D1DF4" w:rsidRPr="00054DCE" w:rsidRDefault="003D1DF4" w:rsidP="00D6550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3194624E" w14:textId="7AFEAEA8" w:rsidR="003D1DF4" w:rsidRPr="00124167" w:rsidRDefault="003D1DF4" w:rsidP="00D65508">
            <w:pPr>
              <w:spacing w:line="360" w:lineRule="auto"/>
            </w:pPr>
            <w:r>
              <w:rPr>
                <w:b/>
                <w:bCs/>
              </w:rPr>
              <w:t>Secondary Supervisor(s)</w:t>
            </w:r>
          </w:p>
        </w:tc>
        <w:tc>
          <w:tcPr>
            <w:tcW w:w="6231" w:type="dxa"/>
            <w:gridSpan w:val="3"/>
            <w:shd w:val="clear" w:color="auto" w:fill="FFFFFF" w:themeFill="background1"/>
            <w:vAlign w:val="bottom"/>
          </w:tcPr>
          <w:p w14:paraId="0AC460EE" w14:textId="77777777" w:rsidR="003D1DF4" w:rsidRDefault="003D1DF4" w:rsidP="003D1DF4">
            <w:pPr>
              <w:pStyle w:val="ListParagraph"/>
              <w:numPr>
                <w:ilvl w:val="0"/>
                <w:numId w:val="8"/>
              </w:numPr>
              <w:spacing w:before="240" w:after="120" w:line="360" w:lineRule="auto"/>
              <w:ind w:left="714" w:hanging="357"/>
              <w:rPr>
                <w:b/>
                <w:bCs/>
              </w:rPr>
            </w:pPr>
            <w:r>
              <w:rPr>
                <w:b/>
                <w:bCs/>
              </w:rPr>
              <w:t>______________________________</w:t>
            </w:r>
          </w:p>
          <w:p w14:paraId="7A2B9503" w14:textId="2AC74129" w:rsidR="003D1DF4" w:rsidRPr="00124167" w:rsidRDefault="003D1DF4" w:rsidP="003D1DF4">
            <w:pPr>
              <w:pStyle w:val="ListParagraph"/>
              <w:numPr>
                <w:ilvl w:val="0"/>
                <w:numId w:val="8"/>
              </w:numPr>
              <w:spacing w:before="240" w:after="120" w:line="360" w:lineRule="auto"/>
              <w:ind w:left="714" w:hanging="357"/>
              <w:rPr>
                <w:b/>
                <w:bCs/>
              </w:rPr>
            </w:pPr>
            <w:r w:rsidRPr="00124167">
              <w:rPr>
                <w:b/>
                <w:bCs/>
              </w:rPr>
              <w:t>______________________________</w:t>
            </w:r>
          </w:p>
        </w:tc>
      </w:tr>
    </w:tbl>
    <w:p w14:paraId="6BD343EC" w14:textId="77777777" w:rsidR="003D1DF4" w:rsidRDefault="003D1DF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648"/>
      </w:tblGrid>
      <w:tr w:rsidR="003D1DF4" w:rsidRPr="00054DCE" w14:paraId="030B03BF" w14:textId="77777777" w:rsidTr="003D1DF4">
        <w:tc>
          <w:tcPr>
            <w:tcW w:w="1980" w:type="dxa"/>
            <w:shd w:val="clear" w:color="auto" w:fill="F2F2F2" w:themeFill="background1" w:themeFillShade="F2"/>
          </w:tcPr>
          <w:p w14:paraId="54E18A47" w14:textId="77777777" w:rsidR="003D1DF4" w:rsidRDefault="003D1DF4" w:rsidP="006631F3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Final Thesis Title</w:t>
            </w:r>
          </w:p>
          <w:p w14:paraId="63FA35AF" w14:textId="77777777" w:rsidR="003D1DF4" w:rsidRPr="005938F8" w:rsidRDefault="003D1DF4" w:rsidP="005938F8">
            <w:pPr>
              <w:spacing w:after="0" w:line="360" w:lineRule="auto"/>
              <w:rPr>
                <w:i/>
                <w:iCs/>
              </w:rPr>
            </w:pPr>
            <w:r w:rsidRPr="005938F8">
              <w:rPr>
                <w:i/>
                <w:iCs/>
              </w:rPr>
              <w:t xml:space="preserve">Title Case </w:t>
            </w:r>
          </w:p>
          <w:p w14:paraId="4C88FD4B" w14:textId="7333B871" w:rsidR="003D1DF4" w:rsidRPr="005938F8" w:rsidRDefault="003D1DF4" w:rsidP="005938F8">
            <w:pPr>
              <w:spacing w:after="0" w:line="360" w:lineRule="auto"/>
              <w:rPr>
                <w:i/>
                <w:iCs/>
              </w:rPr>
            </w:pPr>
            <w:r w:rsidRPr="005938F8">
              <w:rPr>
                <w:i/>
                <w:iCs/>
              </w:rPr>
              <w:t>(not ALLCAPS)</w:t>
            </w:r>
          </w:p>
        </w:tc>
        <w:tc>
          <w:tcPr>
            <w:tcW w:w="7648" w:type="dxa"/>
          </w:tcPr>
          <w:p w14:paraId="3E69FC90" w14:textId="77777777" w:rsidR="003D1DF4" w:rsidRPr="00054DCE" w:rsidRDefault="003D1DF4" w:rsidP="00D65508">
            <w:pPr>
              <w:spacing w:line="360" w:lineRule="auto"/>
              <w:rPr>
                <w:b/>
                <w:bCs/>
              </w:rPr>
            </w:pPr>
          </w:p>
        </w:tc>
      </w:tr>
      <w:tr w:rsidR="003D1DF4" w:rsidRPr="006F4821" w14:paraId="5D6FB280" w14:textId="77777777" w:rsidTr="003D1DF4">
        <w:tc>
          <w:tcPr>
            <w:tcW w:w="9628" w:type="dxa"/>
            <w:gridSpan w:val="2"/>
            <w:shd w:val="clear" w:color="auto" w:fill="F2F2F2" w:themeFill="background1" w:themeFillShade="F2"/>
          </w:tcPr>
          <w:p w14:paraId="589B6B49" w14:textId="7C21BF17" w:rsidR="003D1DF4" w:rsidRPr="00F00A9C" w:rsidRDefault="003D1DF4" w:rsidP="00D65508">
            <w:pPr>
              <w:spacing w:line="360" w:lineRule="auto"/>
              <w:rPr>
                <w:b/>
                <w:bCs/>
              </w:rPr>
            </w:pPr>
            <w:r w:rsidRPr="006F4821">
              <w:rPr>
                <w:b/>
                <w:bCs/>
              </w:rPr>
              <w:t xml:space="preserve">Abstract Text </w:t>
            </w:r>
            <w:r w:rsidRPr="005C5FE0">
              <w:rPr>
                <w:b/>
                <w:bCs/>
                <w:color w:val="FF0000"/>
              </w:rPr>
              <w:t>(Maximum 100 Words)</w:t>
            </w:r>
            <w:r>
              <w:rPr>
                <w:b/>
                <w:bCs/>
              </w:rPr>
              <w:br/>
            </w:r>
            <w:r w:rsidRPr="002C507D">
              <w:rPr>
                <w:i/>
                <w:iCs/>
              </w:rPr>
              <w:t xml:space="preserve">NOTE: This abstract is for your </w:t>
            </w:r>
            <w:hyperlink r:id="rId14" w:history="1">
              <w:r w:rsidRPr="006E6F38">
                <w:rPr>
                  <w:rStyle w:val="Hyperlink"/>
                  <w:i/>
                  <w:iCs/>
                </w:rPr>
                <w:t>Australian Higher Education Graduation Statement (AHEGS)</w:t>
              </w:r>
            </w:hyperlink>
            <w:r w:rsidRPr="002C507D">
              <w:rPr>
                <w:i/>
                <w:iCs/>
              </w:rPr>
              <w:t xml:space="preserve"> and may differ from the abstract in your Thesis.</w:t>
            </w:r>
            <w:r>
              <w:rPr>
                <w:i/>
                <w:iCs/>
              </w:rPr>
              <w:t xml:space="preserve"> </w:t>
            </w:r>
            <w:r w:rsidRPr="00F00A9C">
              <w:rPr>
                <w:i/>
                <w:iCs/>
              </w:rPr>
              <w:t xml:space="preserve">It must not </w:t>
            </w:r>
            <w:r>
              <w:rPr>
                <w:i/>
                <w:iCs/>
              </w:rPr>
              <w:t>exceed</w:t>
            </w:r>
            <w:r w:rsidRPr="00F00A9C">
              <w:rPr>
                <w:i/>
                <w:iCs/>
              </w:rPr>
              <w:t xml:space="preserve"> 100-word</w:t>
            </w:r>
            <w:r>
              <w:rPr>
                <w:i/>
                <w:iCs/>
              </w:rPr>
              <w:t>s</w:t>
            </w:r>
            <w:r w:rsidRPr="00F00A9C">
              <w:rPr>
                <w:i/>
                <w:iCs/>
              </w:rPr>
              <w:t>.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5938F8">
              <w:rPr>
                <w:i/>
                <w:iCs/>
              </w:rPr>
              <w:t>Special symbols are not permitted</w:t>
            </w:r>
          </w:p>
        </w:tc>
      </w:tr>
      <w:tr w:rsidR="003D1DF4" w:rsidRPr="006704D2" w14:paraId="5B2E6111" w14:textId="77777777" w:rsidTr="003D1DF4">
        <w:tc>
          <w:tcPr>
            <w:tcW w:w="9628" w:type="dxa"/>
            <w:gridSpan w:val="2"/>
            <w:shd w:val="clear" w:color="auto" w:fill="FFFFFF" w:themeFill="background1"/>
          </w:tcPr>
          <w:p w14:paraId="211FC752" w14:textId="63DB7536" w:rsidR="003D1DF4" w:rsidRPr="006704D2" w:rsidRDefault="003D1DF4" w:rsidP="003D1DF4">
            <w:pPr>
              <w:spacing w:before="120" w:line="360" w:lineRule="auto"/>
            </w:pPr>
            <w:r>
              <w:t>Abstract goes here</w:t>
            </w:r>
          </w:p>
        </w:tc>
      </w:tr>
    </w:tbl>
    <w:p w14:paraId="0A5D19D9" w14:textId="7A09248F" w:rsidR="0030071A" w:rsidRDefault="0030071A" w:rsidP="00952FB6"/>
    <w:p w14:paraId="4BCC7CD5" w14:textId="46D5001D" w:rsidR="00E6538B" w:rsidRDefault="00E6538B">
      <w:pPr>
        <w:spacing w:after="200" w:line="276" w:lineRule="auto"/>
      </w:pPr>
      <w:r>
        <w:br w:type="page"/>
      </w:r>
    </w:p>
    <w:p w14:paraId="10061ED4" w14:textId="4698346A" w:rsidR="00FD6C33" w:rsidRDefault="00FD6C33" w:rsidP="00FD6C33">
      <w:pPr>
        <w:pStyle w:val="Heading2"/>
        <w:rPr>
          <w:color w:val="414D61" w:themeColor="text2"/>
        </w:rPr>
      </w:pPr>
      <w:r>
        <w:rPr>
          <w:color w:val="414D61" w:themeColor="text2"/>
        </w:rPr>
        <w:lastRenderedPageBreak/>
        <w:t xml:space="preserve">List of </w:t>
      </w:r>
      <w:r w:rsidR="00901E29">
        <w:rPr>
          <w:color w:val="414D61" w:themeColor="text2"/>
        </w:rPr>
        <w:t>Disciplines</w:t>
      </w:r>
    </w:p>
    <w:p w14:paraId="0D478DC1" w14:textId="5617FC2B" w:rsidR="00FD6C33" w:rsidRPr="00424F6E" w:rsidRDefault="00E7268B" w:rsidP="00424F6E">
      <w:pPr>
        <w:spacing w:after="200" w:line="276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Please select one of the below University of Canberra disciplines to include in the form on the above pages.</w:t>
      </w:r>
    </w:p>
    <w:p w14:paraId="5899F590" w14:textId="4E5DB6B1" w:rsidR="00AF12BB" w:rsidRDefault="00AF12BB" w:rsidP="00AF12BB">
      <w:pPr>
        <w:pStyle w:val="Heading3"/>
      </w:pPr>
      <w:r>
        <w:t>Faculty of Arts and Design</w:t>
      </w:r>
    </w:p>
    <w:p w14:paraId="79FE21D4" w14:textId="5847B32F" w:rsidR="00AF12BB" w:rsidRDefault="00AF12BB" w:rsidP="00AF12BB">
      <w:pPr>
        <w:pStyle w:val="ListParagraph"/>
        <w:numPr>
          <w:ilvl w:val="0"/>
          <w:numId w:val="11"/>
        </w:numPr>
      </w:pPr>
      <w:r>
        <w:t>Communications</w:t>
      </w:r>
    </w:p>
    <w:p w14:paraId="7524125F" w14:textId="5569EEA3" w:rsidR="00AF12BB" w:rsidRDefault="00AF12BB" w:rsidP="0089151F">
      <w:pPr>
        <w:pStyle w:val="ListParagraph"/>
        <w:numPr>
          <w:ilvl w:val="0"/>
          <w:numId w:val="11"/>
        </w:numPr>
      </w:pPr>
      <w:r>
        <w:t>Design and the Built Environment</w:t>
      </w:r>
    </w:p>
    <w:p w14:paraId="3DEAA0DC" w14:textId="6AEBDA56" w:rsidR="0089151F" w:rsidRDefault="0089151F" w:rsidP="0089151F">
      <w:pPr>
        <w:pStyle w:val="Heading3"/>
      </w:pPr>
      <w:r>
        <w:t>Faculty of Business</w:t>
      </w:r>
      <w:r w:rsidR="001360B6">
        <w:t>,</w:t>
      </w:r>
      <w:r>
        <w:t xml:space="preserve"> Government and Law</w:t>
      </w:r>
    </w:p>
    <w:p w14:paraId="017C8E25" w14:textId="5A893440" w:rsidR="0089151F" w:rsidRDefault="0089151F" w:rsidP="00FD6C33">
      <w:pPr>
        <w:pStyle w:val="ListParagraph"/>
        <w:numPr>
          <w:ilvl w:val="0"/>
          <w:numId w:val="11"/>
        </w:numPr>
      </w:pPr>
      <w:r>
        <w:t>Business</w:t>
      </w:r>
    </w:p>
    <w:p w14:paraId="748D5961" w14:textId="2B734FD8" w:rsidR="00BC70BA" w:rsidRDefault="00424F6E" w:rsidP="00FD6C33">
      <w:pPr>
        <w:pStyle w:val="ListParagraph"/>
        <w:numPr>
          <w:ilvl w:val="0"/>
          <w:numId w:val="11"/>
        </w:numPr>
      </w:pPr>
      <w:r>
        <w:t xml:space="preserve">Government </w:t>
      </w:r>
      <w:r w:rsidR="00BC70BA">
        <w:t>and Policy</w:t>
      </w:r>
    </w:p>
    <w:p w14:paraId="50785F6C" w14:textId="783369B9" w:rsidR="00BC70BA" w:rsidRDefault="00BC70BA" w:rsidP="00FD6C33">
      <w:pPr>
        <w:pStyle w:val="ListParagraph"/>
        <w:numPr>
          <w:ilvl w:val="0"/>
          <w:numId w:val="11"/>
        </w:numPr>
      </w:pPr>
      <w:r>
        <w:t>Law</w:t>
      </w:r>
    </w:p>
    <w:p w14:paraId="676BD112" w14:textId="5865F5E2" w:rsidR="00BC70BA" w:rsidRDefault="00BC70BA" w:rsidP="00BC70BA">
      <w:pPr>
        <w:pStyle w:val="ListParagraph"/>
        <w:numPr>
          <w:ilvl w:val="0"/>
          <w:numId w:val="11"/>
        </w:numPr>
      </w:pPr>
      <w:r>
        <w:t>Politics</w:t>
      </w:r>
    </w:p>
    <w:p w14:paraId="73C227BE" w14:textId="77777777" w:rsidR="00AF12BB" w:rsidRDefault="00AF12BB" w:rsidP="00AF12BB">
      <w:pPr>
        <w:pStyle w:val="Heading3"/>
      </w:pPr>
      <w:r>
        <w:t>Faculty of Education</w:t>
      </w:r>
    </w:p>
    <w:p w14:paraId="3B33B02B" w14:textId="4F543BD0" w:rsidR="00AF12BB" w:rsidRDefault="00AF12BB" w:rsidP="00FD6C33">
      <w:pPr>
        <w:pStyle w:val="ListParagraph"/>
        <w:numPr>
          <w:ilvl w:val="0"/>
          <w:numId w:val="11"/>
        </w:numPr>
      </w:pPr>
      <w:r>
        <w:t>Education</w:t>
      </w:r>
    </w:p>
    <w:p w14:paraId="0D15D2F9" w14:textId="764E76E2" w:rsidR="00FD6C33" w:rsidRDefault="00FD6C33" w:rsidP="00FD6C33">
      <w:pPr>
        <w:pStyle w:val="Heading3"/>
      </w:pPr>
      <w:r>
        <w:t>Faculty of Health</w:t>
      </w:r>
    </w:p>
    <w:p w14:paraId="4C43B33B" w14:textId="237DF855" w:rsidR="009D78A6" w:rsidRDefault="009D78A6" w:rsidP="001D5AE7">
      <w:pPr>
        <w:pStyle w:val="ListParagraph"/>
        <w:numPr>
          <w:ilvl w:val="0"/>
          <w:numId w:val="11"/>
        </w:numPr>
      </w:pPr>
      <w:r w:rsidRPr="00901E29">
        <w:t>Counselling</w:t>
      </w:r>
    </w:p>
    <w:p w14:paraId="4B16C173" w14:textId="4CE36FC5" w:rsidR="00901E29" w:rsidRPr="00901E29" w:rsidRDefault="00901E29" w:rsidP="00901E29">
      <w:pPr>
        <w:pStyle w:val="ListParagraph"/>
        <w:numPr>
          <w:ilvl w:val="0"/>
          <w:numId w:val="11"/>
        </w:numPr>
      </w:pPr>
      <w:r w:rsidRPr="00901E29">
        <w:t>Diagnostic Pathology</w:t>
      </w:r>
    </w:p>
    <w:p w14:paraId="2962FE70" w14:textId="6E63110E" w:rsidR="001D5AE7" w:rsidRDefault="001D5AE7" w:rsidP="001D5AE7">
      <w:pPr>
        <w:pStyle w:val="ListParagraph"/>
        <w:numPr>
          <w:ilvl w:val="0"/>
          <w:numId w:val="11"/>
        </w:numPr>
      </w:pPr>
      <w:r w:rsidRPr="00901E29">
        <w:t>Medical Radiation</w:t>
      </w:r>
    </w:p>
    <w:p w14:paraId="43084546" w14:textId="465AEDD6" w:rsidR="00901E29" w:rsidRPr="00901E29" w:rsidRDefault="00901E29" w:rsidP="00901E29">
      <w:pPr>
        <w:pStyle w:val="ListParagraph"/>
        <w:numPr>
          <w:ilvl w:val="0"/>
          <w:numId w:val="11"/>
        </w:numPr>
      </w:pPr>
      <w:r w:rsidRPr="00901E29">
        <w:t>Midwifery</w:t>
      </w:r>
    </w:p>
    <w:p w14:paraId="2F5668DF" w14:textId="54B4FDE8" w:rsidR="00901E29" w:rsidRDefault="00901E29" w:rsidP="00901E29">
      <w:pPr>
        <w:pStyle w:val="ListParagraph"/>
        <w:numPr>
          <w:ilvl w:val="0"/>
          <w:numId w:val="11"/>
        </w:numPr>
      </w:pPr>
      <w:r w:rsidRPr="00901E29">
        <w:t>Nursing</w:t>
      </w:r>
    </w:p>
    <w:p w14:paraId="3E7D9D13" w14:textId="1A8D5A4D" w:rsidR="005433A2" w:rsidRPr="00901E29" w:rsidRDefault="005433A2" w:rsidP="005433A2">
      <w:pPr>
        <w:pStyle w:val="ListParagraph"/>
        <w:numPr>
          <w:ilvl w:val="0"/>
          <w:numId w:val="11"/>
        </w:numPr>
      </w:pPr>
      <w:r w:rsidRPr="00901E29">
        <w:t>Nutrition and Dietetics</w:t>
      </w:r>
    </w:p>
    <w:p w14:paraId="2101EFB5" w14:textId="1231B226" w:rsidR="00901E29" w:rsidRDefault="00901E29" w:rsidP="00901E29">
      <w:pPr>
        <w:pStyle w:val="ListParagraph"/>
        <w:numPr>
          <w:ilvl w:val="0"/>
          <w:numId w:val="11"/>
        </w:numPr>
      </w:pPr>
      <w:r w:rsidRPr="00901E29">
        <w:t>Occupational Therapy</w:t>
      </w:r>
    </w:p>
    <w:p w14:paraId="178C1C52" w14:textId="51F5CC01" w:rsidR="005433A2" w:rsidRPr="00901E29" w:rsidRDefault="005433A2" w:rsidP="005433A2">
      <w:pPr>
        <w:pStyle w:val="ListParagraph"/>
        <w:numPr>
          <w:ilvl w:val="0"/>
          <w:numId w:val="11"/>
        </w:numPr>
      </w:pPr>
      <w:r w:rsidRPr="00901E29">
        <w:t>Optometry</w:t>
      </w:r>
    </w:p>
    <w:p w14:paraId="6255AB2C" w14:textId="3B9E3698" w:rsidR="00901E29" w:rsidRPr="00901E29" w:rsidRDefault="00901E29" w:rsidP="00901E29">
      <w:pPr>
        <w:pStyle w:val="ListParagraph"/>
        <w:numPr>
          <w:ilvl w:val="0"/>
          <w:numId w:val="11"/>
        </w:numPr>
      </w:pPr>
      <w:r w:rsidRPr="00901E29">
        <w:t>Pharmacy</w:t>
      </w:r>
    </w:p>
    <w:p w14:paraId="0B94AE93" w14:textId="649EAC80" w:rsidR="00901E29" w:rsidRPr="00901E29" w:rsidRDefault="00901E29" w:rsidP="00901E29">
      <w:pPr>
        <w:pStyle w:val="ListParagraph"/>
        <w:numPr>
          <w:ilvl w:val="0"/>
          <w:numId w:val="11"/>
        </w:numPr>
      </w:pPr>
      <w:r w:rsidRPr="00901E29">
        <w:t>Physiotherapy</w:t>
      </w:r>
    </w:p>
    <w:p w14:paraId="5161E999" w14:textId="7C2E6365" w:rsidR="00901E29" w:rsidRPr="00901E29" w:rsidRDefault="00901E29" w:rsidP="00901E29">
      <w:pPr>
        <w:pStyle w:val="ListParagraph"/>
        <w:numPr>
          <w:ilvl w:val="0"/>
          <w:numId w:val="11"/>
        </w:numPr>
      </w:pPr>
      <w:r w:rsidRPr="00901E29">
        <w:t>Psychology</w:t>
      </w:r>
    </w:p>
    <w:p w14:paraId="344B6741" w14:textId="58EA508C" w:rsidR="00901E29" w:rsidRDefault="00901E29" w:rsidP="00901E29">
      <w:pPr>
        <w:pStyle w:val="ListParagraph"/>
        <w:numPr>
          <w:ilvl w:val="0"/>
          <w:numId w:val="11"/>
        </w:numPr>
      </w:pPr>
      <w:r w:rsidRPr="00901E29">
        <w:t>Public Health</w:t>
      </w:r>
    </w:p>
    <w:p w14:paraId="3020E812" w14:textId="798AF7EF" w:rsidR="005433A2" w:rsidRPr="00901E29" w:rsidRDefault="005433A2" w:rsidP="0089151F">
      <w:pPr>
        <w:pStyle w:val="ListParagraph"/>
        <w:numPr>
          <w:ilvl w:val="0"/>
          <w:numId w:val="11"/>
        </w:numPr>
      </w:pPr>
      <w:r w:rsidRPr="00901E29">
        <w:t>Speech Pathology</w:t>
      </w:r>
    </w:p>
    <w:p w14:paraId="5BB1DF37" w14:textId="7DFE5BB2" w:rsidR="00901E29" w:rsidRPr="00901E29" w:rsidRDefault="00901E29" w:rsidP="00901E29">
      <w:pPr>
        <w:pStyle w:val="ListParagraph"/>
        <w:numPr>
          <w:ilvl w:val="0"/>
          <w:numId w:val="11"/>
        </w:numPr>
      </w:pPr>
      <w:r w:rsidRPr="00901E29">
        <w:t>Sport and Exercise Science</w:t>
      </w:r>
    </w:p>
    <w:p w14:paraId="0E2848F6" w14:textId="3AEFC8FB" w:rsidR="00AF12BB" w:rsidRDefault="00AF12BB" w:rsidP="00AF12BB">
      <w:pPr>
        <w:pStyle w:val="Heading3"/>
      </w:pPr>
      <w:r>
        <w:t>Faculty of Science and Technology</w:t>
      </w:r>
    </w:p>
    <w:p w14:paraId="3A83CFC6" w14:textId="336A3B8E" w:rsidR="00AF12BB" w:rsidRDefault="00AF12BB" w:rsidP="00AF12BB">
      <w:pPr>
        <w:pStyle w:val="ListParagraph"/>
        <w:numPr>
          <w:ilvl w:val="0"/>
          <w:numId w:val="11"/>
        </w:numPr>
      </w:pPr>
      <w:r>
        <w:t>Science</w:t>
      </w:r>
    </w:p>
    <w:p w14:paraId="0D7B8EC8" w14:textId="44F1C0F4" w:rsidR="00AF12BB" w:rsidRDefault="00AF12BB" w:rsidP="00AF12BB">
      <w:pPr>
        <w:pStyle w:val="ListParagraph"/>
        <w:numPr>
          <w:ilvl w:val="0"/>
          <w:numId w:val="11"/>
        </w:numPr>
      </w:pPr>
      <w:r>
        <w:t>Technology</w:t>
      </w:r>
    </w:p>
    <w:p w14:paraId="5FEEFF67" w14:textId="77777777" w:rsidR="00AF12BB" w:rsidRDefault="00AF12BB" w:rsidP="00AF12BB"/>
    <w:p w14:paraId="56429B92" w14:textId="77777777" w:rsidR="009D78A6" w:rsidRPr="00901E29" w:rsidRDefault="009D78A6" w:rsidP="009D78A6"/>
    <w:sectPr w:rsidR="009D78A6" w:rsidRPr="00901E29" w:rsidSect="00F7088C">
      <w:headerReference w:type="default" r:id="rId15"/>
      <w:endnotePr>
        <w:numFmt w:val="decimal"/>
      </w:endnotePr>
      <w:type w:val="continuous"/>
      <w:pgSz w:w="11906" w:h="16838" w:code="9"/>
      <w:pgMar w:top="1134" w:right="1134" w:bottom="187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2B3F1" w14:textId="77777777" w:rsidR="0048240D" w:rsidRDefault="0048240D" w:rsidP="00D86959">
      <w:pPr>
        <w:spacing w:after="0"/>
      </w:pPr>
      <w:r>
        <w:separator/>
      </w:r>
    </w:p>
  </w:endnote>
  <w:endnote w:type="continuationSeparator" w:id="0">
    <w:p w14:paraId="19D097D0" w14:textId="77777777" w:rsidR="0048240D" w:rsidRDefault="0048240D" w:rsidP="00D86959">
      <w:pPr>
        <w:spacing w:after="0"/>
      </w:pPr>
      <w:r>
        <w:continuationSeparator/>
      </w:r>
    </w:p>
  </w:endnote>
  <w:endnote w:type="continuationNotice" w:id="1">
    <w:p w14:paraId="6B009BCD" w14:textId="77777777" w:rsidR="0048240D" w:rsidRDefault="0048240D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65A54" w14:textId="3CCE442B" w:rsidR="00463EF7" w:rsidRPr="00DF079D" w:rsidRDefault="00DF079D" w:rsidP="00DF079D">
    <w:pPr>
      <w:pStyle w:val="Footer"/>
      <w:ind w:firstLine="720"/>
    </w:pPr>
    <w:r>
      <w:rPr>
        <w:noProof/>
      </w:rPr>
      <w:fldChar w:fldCharType="begin"/>
    </w:r>
    <w:r>
      <w:rPr>
        <w:noProof/>
      </w:rPr>
      <w:instrText xml:space="preserve"> STYLEREF  "Doc Title"  \* MERGEFORMAT </w:instrText>
    </w:r>
    <w:r>
      <w:rPr>
        <w:noProof/>
      </w:rPr>
      <w:fldChar w:fldCharType="separate"/>
    </w:r>
    <w:r w:rsidR="00131847">
      <w:rPr>
        <w:noProof/>
      </w:rPr>
      <w:t>HDR Graduation Booklet Details</w:t>
    </w:r>
    <w:r>
      <w:rPr>
        <w:noProof/>
      </w:rPr>
      <w:fldChar w:fldCharType="end"/>
    </w:r>
    <w:r>
      <w:t xml:space="preserve">  |  </w:t>
    </w:r>
    <w:r w:rsidR="008F6341">
      <w:rPr>
        <w:noProof/>
        <w:lang w:val="en-US"/>
      </w:rPr>
      <w:t>2022</w:t>
    </w:r>
    <w:r>
      <w:tab/>
    </w:r>
    <w:r>
      <w:t> </w:t>
    </w:r>
    <w:r w:rsidRPr="00215E5B">
      <w:rPr>
        <w:b/>
        <w:color w:val="00A9CE" w:themeColor="accent1"/>
      </w:rPr>
      <w:fldChar w:fldCharType="begin"/>
    </w:r>
    <w:r w:rsidRPr="00215E5B">
      <w:rPr>
        <w:b/>
        <w:color w:val="00A9CE" w:themeColor="accent1"/>
      </w:rPr>
      <w:instrText xml:space="preserve"> PAGE   \* MERGEFORMAT </w:instrText>
    </w:r>
    <w:r w:rsidRPr="00215E5B">
      <w:rPr>
        <w:b/>
        <w:color w:val="00A9CE" w:themeColor="accent1"/>
      </w:rPr>
      <w:fldChar w:fldCharType="separate"/>
    </w:r>
    <w:r>
      <w:rPr>
        <w:b/>
        <w:color w:val="00A9CE" w:themeColor="accent1"/>
      </w:rPr>
      <w:t>2</w:t>
    </w:r>
    <w:r w:rsidRPr="00215E5B">
      <w:rPr>
        <w:b/>
        <w:noProof/>
        <w:color w:val="00A9CE" w:themeColor="accent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D1A3D" w14:textId="77777777" w:rsidR="0048240D" w:rsidRDefault="0048240D" w:rsidP="00D86959">
      <w:pPr>
        <w:spacing w:after="0"/>
      </w:pPr>
      <w:r>
        <w:separator/>
      </w:r>
    </w:p>
  </w:footnote>
  <w:footnote w:type="continuationSeparator" w:id="0">
    <w:p w14:paraId="3F2D34F1" w14:textId="77777777" w:rsidR="0048240D" w:rsidRDefault="0048240D" w:rsidP="00D86959">
      <w:pPr>
        <w:spacing w:after="0"/>
      </w:pPr>
      <w:r>
        <w:continuationSeparator/>
      </w:r>
    </w:p>
  </w:footnote>
  <w:footnote w:type="continuationNotice" w:id="1">
    <w:p w14:paraId="0668BD64" w14:textId="77777777" w:rsidR="0048240D" w:rsidRDefault="0048240D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B9C17" w14:textId="0334CC2A" w:rsidR="00463EF7" w:rsidRDefault="00A37C80">
    <w:pPr>
      <w:pStyle w:val="Header"/>
    </w:pPr>
    <w:r>
      <w:rPr>
        <w:noProof/>
        <w:color w:val="2B579A"/>
        <w:shd w:val="clear" w:color="auto" w:fill="E6E6E6"/>
        <w:lang w:eastAsia="en-AU"/>
      </w:rPr>
      <w:drawing>
        <wp:anchor distT="0" distB="0" distL="114300" distR="114300" simplePos="0" relativeHeight="251659776" behindDoc="1" locked="0" layoutInCell="1" allowOverlap="1" wp14:anchorId="1B8925E7" wp14:editId="034AEF3D">
          <wp:simplePos x="0" y="0"/>
          <wp:positionH relativeFrom="page">
            <wp:align>right</wp:align>
          </wp:positionH>
          <wp:positionV relativeFrom="paragraph">
            <wp:posOffset>-429260</wp:posOffset>
          </wp:positionV>
          <wp:extent cx="7540625" cy="1066673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 &amp; 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625" cy="10666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95796" w14:textId="77777777" w:rsidR="0022271C" w:rsidRDefault="0022271C" w:rsidP="000A57C9">
    <w:pPr>
      <w:pStyle w:val="Header"/>
      <w:tabs>
        <w:tab w:val="clear" w:pos="4513"/>
        <w:tab w:val="center" w:pos="4536"/>
      </w:tabs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DOkgiHINJgZAZ+" int2:id="5W0yfwoI">
      <int2:state int2:value="Rejected" int2:type="AugLoop_Acronyms_Acronyms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21B201F8"/>
    <w:lvl w:ilvl="0">
      <w:start w:val="1"/>
      <w:numFmt w:val="bullet"/>
      <w:pStyle w:val="ListBullet5"/>
      <w:lvlText w:val=""/>
      <w:lvlJc w:val="left"/>
      <w:pPr>
        <w:ind w:left="1492" w:hanging="360"/>
      </w:pPr>
      <w:rPr>
        <w:rFonts w:ascii="Wingdings" w:hAnsi="Wingdings" w:hint="default"/>
        <w:color w:val="00A9CE" w:themeColor="accent1"/>
      </w:rPr>
    </w:lvl>
  </w:abstractNum>
  <w:abstractNum w:abstractNumId="1" w15:restartNumberingAfterBreak="0">
    <w:nsid w:val="FFFFFF81"/>
    <w:multiLevelType w:val="singleLevel"/>
    <w:tmpl w:val="379E176E"/>
    <w:lvl w:ilvl="0">
      <w:start w:val="1"/>
      <w:numFmt w:val="bullet"/>
      <w:pStyle w:val="ListBullet4"/>
      <w:lvlText w:val="○"/>
      <w:lvlJc w:val="left"/>
      <w:pPr>
        <w:ind w:left="1209" w:hanging="360"/>
      </w:pPr>
      <w:rPr>
        <w:rFonts w:ascii="Calibri" w:hAnsi="Calibri" w:hint="default"/>
        <w:color w:val="00A9CE" w:themeColor="accent1"/>
      </w:rPr>
    </w:lvl>
  </w:abstractNum>
  <w:abstractNum w:abstractNumId="2" w15:restartNumberingAfterBreak="0">
    <w:nsid w:val="FFFFFF82"/>
    <w:multiLevelType w:val="singleLevel"/>
    <w:tmpl w:val="0290D1A8"/>
    <w:lvl w:ilvl="0">
      <w:start w:val="1"/>
      <w:numFmt w:val="bullet"/>
      <w:pStyle w:val="ListBullet3"/>
      <w:lvlText w:val=""/>
      <w:lvlJc w:val="left"/>
      <w:pPr>
        <w:ind w:left="927" w:hanging="360"/>
      </w:pPr>
      <w:rPr>
        <w:rFonts w:ascii="Wingdings" w:hAnsi="Wingdings" w:hint="default"/>
        <w:color w:val="00A9CE" w:themeColor="accent1"/>
      </w:rPr>
    </w:lvl>
  </w:abstractNum>
  <w:abstractNum w:abstractNumId="3" w15:restartNumberingAfterBreak="0">
    <w:nsid w:val="FFFFFF83"/>
    <w:multiLevelType w:val="singleLevel"/>
    <w:tmpl w:val="E66EB780"/>
    <w:lvl w:ilvl="0">
      <w:start w:val="1"/>
      <w:numFmt w:val="bullet"/>
      <w:pStyle w:val="ListBullet2"/>
      <w:lvlText w:val="–"/>
      <w:lvlJc w:val="left"/>
      <w:pPr>
        <w:ind w:left="644" w:hanging="360"/>
      </w:pPr>
      <w:rPr>
        <w:rFonts w:ascii="Calibri" w:hAnsi="Calibri" w:hint="default"/>
        <w:b/>
        <w:i w:val="0"/>
        <w:color w:val="00A9CE" w:themeColor="accent1"/>
      </w:rPr>
    </w:lvl>
  </w:abstractNum>
  <w:abstractNum w:abstractNumId="4" w15:restartNumberingAfterBreak="0">
    <w:nsid w:val="FFFFFF89"/>
    <w:multiLevelType w:val="singleLevel"/>
    <w:tmpl w:val="54549EE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A9CE" w:themeColor="accent1"/>
      </w:rPr>
    </w:lvl>
  </w:abstractNum>
  <w:abstractNum w:abstractNumId="5" w15:restartNumberingAfterBreak="0">
    <w:nsid w:val="01FE1E50"/>
    <w:multiLevelType w:val="hybridMultilevel"/>
    <w:tmpl w:val="117AB5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A86C1E"/>
    <w:multiLevelType w:val="hybridMultilevel"/>
    <w:tmpl w:val="054476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55215"/>
    <w:multiLevelType w:val="hybridMultilevel"/>
    <w:tmpl w:val="81A05CF8"/>
    <w:lvl w:ilvl="0" w:tplc="ED406496">
      <w:start w:val="1"/>
      <w:numFmt w:val="decimal"/>
      <w:pStyle w:val="List2"/>
      <w:lvlText w:val="5.%1"/>
      <w:lvlJc w:val="left"/>
      <w:pPr>
        <w:ind w:left="1080" w:hanging="360"/>
      </w:pPr>
      <w:rPr>
        <w:rFonts w:hint="default"/>
        <w:color w:val="00A9CE" w:themeColor="accent1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3C2DE9"/>
    <w:multiLevelType w:val="hybridMultilevel"/>
    <w:tmpl w:val="534AAE0C"/>
    <w:lvl w:ilvl="0" w:tplc="3626C632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  <w:b/>
        <w:bCs/>
        <w:color w:val="00A9CE" w:themeColor="accent1"/>
        <w:sz w:val="32"/>
        <w:szCs w:val="3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0C6D15"/>
    <w:multiLevelType w:val="multilevel"/>
    <w:tmpl w:val="03C849DC"/>
    <w:lvl w:ilvl="0">
      <w:start w:val="1"/>
      <w:numFmt w:val="decimal"/>
      <w:pStyle w:val="ListNumber"/>
      <w:lvlText w:val="%1."/>
      <w:lvlJc w:val="left"/>
      <w:pPr>
        <w:ind w:left="284" w:hanging="284"/>
      </w:pPr>
      <w:rPr>
        <w:rFonts w:hint="default"/>
        <w:color w:val="00A9CE" w:themeColor="accent1"/>
      </w:rPr>
    </w:lvl>
    <w:lvl w:ilvl="1">
      <w:start w:val="1"/>
      <w:numFmt w:val="decimal"/>
      <w:pStyle w:val="ListNumber2"/>
      <w:lvlText w:val="%1.%2"/>
      <w:lvlJc w:val="left"/>
      <w:pPr>
        <w:ind w:left="737" w:hanging="453"/>
      </w:pPr>
      <w:rPr>
        <w:rFonts w:hint="default"/>
        <w:color w:val="00A9CE" w:themeColor="accent1"/>
      </w:rPr>
    </w:lvl>
    <w:lvl w:ilvl="2">
      <w:start w:val="1"/>
      <w:numFmt w:val="decimal"/>
      <w:pStyle w:val="ListNumber3"/>
      <w:lvlText w:val="%1.%2.%3"/>
      <w:lvlJc w:val="left"/>
      <w:pPr>
        <w:ind w:left="1361" w:hanging="624"/>
      </w:pPr>
      <w:rPr>
        <w:rFonts w:hint="default"/>
        <w:color w:val="00A9CE" w:themeColor="accent1"/>
      </w:rPr>
    </w:lvl>
    <w:lvl w:ilvl="3">
      <w:start w:val="1"/>
      <w:numFmt w:val="decimal"/>
      <w:pStyle w:val="ListNumber4"/>
      <w:lvlText w:val="%1.%2.%3.%4"/>
      <w:lvlJc w:val="left"/>
      <w:pPr>
        <w:ind w:left="1701" w:hanging="340"/>
      </w:pPr>
      <w:rPr>
        <w:rFonts w:hint="default"/>
        <w:color w:val="00A9CE" w:themeColor="accent1"/>
      </w:rPr>
    </w:lvl>
    <w:lvl w:ilvl="4">
      <w:start w:val="1"/>
      <w:numFmt w:val="decimal"/>
      <w:pStyle w:val="ListNumber5"/>
      <w:lvlText w:val="%1.%2.%3.%4.%5"/>
      <w:lvlJc w:val="left"/>
      <w:pPr>
        <w:tabs>
          <w:tab w:val="num" w:pos="2835"/>
        </w:tabs>
        <w:ind w:left="3119" w:hanging="964"/>
      </w:pPr>
      <w:rPr>
        <w:rFonts w:hint="default"/>
        <w:color w:val="00A9CE" w:themeColor="accent1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2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54FF01BB"/>
    <w:multiLevelType w:val="hybridMultilevel"/>
    <w:tmpl w:val="D81402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F45F42"/>
    <w:multiLevelType w:val="hybridMultilevel"/>
    <w:tmpl w:val="6178D8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6477179">
    <w:abstractNumId w:val="4"/>
  </w:num>
  <w:num w:numId="2" w16cid:durableId="1934124318">
    <w:abstractNumId w:val="3"/>
  </w:num>
  <w:num w:numId="3" w16cid:durableId="84958778">
    <w:abstractNumId w:val="2"/>
  </w:num>
  <w:num w:numId="4" w16cid:durableId="570316608">
    <w:abstractNumId w:val="1"/>
  </w:num>
  <w:num w:numId="5" w16cid:durableId="1226145213">
    <w:abstractNumId w:val="0"/>
  </w:num>
  <w:num w:numId="6" w16cid:durableId="1851094269">
    <w:abstractNumId w:val="9"/>
  </w:num>
  <w:num w:numId="7" w16cid:durableId="1513029664">
    <w:abstractNumId w:val="7"/>
  </w:num>
  <w:num w:numId="8" w16cid:durableId="279460863">
    <w:abstractNumId w:val="10"/>
  </w:num>
  <w:num w:numId="9" w16cid:durableId="684940206">
    <w:abstractNumId w:val="11"/>
  </w:num>
  <w:num w:numId="10" w16cid:durableId="24870752">
    <w:abstractNumId w:val="8"/>
  </w:num>
  <w:num w:numId="11" w16cid:durableId="572937174">
    <w:abstractNumId w:val="5"/>
  </w:num>
  <w:num w:numId="12" w16cid:durableId="1855654799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C80"/>
    <w:rsid w:val="00000F4F"/>
    <w:rsid w:val="00011A98"/>
    <w:rsid w:val="0001325A"/>
    <w:rsid w:val="00015D6F"/>
    <w:rsid w:val="00027D89"/>
    <w:rsid w:val="0003017D"/>
    <w:rsid w:val="00030A1F"/>
    <w:rsid w:val="00030F78"/>
    <w:rsid w:val="00034FDF"/>
    <w:rsid w:val="00035ED2"/>
    <w:rsid w:val="00041BE7"/>
    <w:rsid w:val="00043743"/>
    <w:rsid w:val="000606D7"/>
    <w:rsid w:val="00060E0D"/>
    <w:rsid w:val="000666D0"/>
    <w:rsid w:val="00071726"/>
    <w:rsid w:val="00077D3D"/>
    <w:rsid w:val="000803BF"/>
    <w:rsid w:val="000875EE"/>
    <w:rsid w:val="000923E8"/>
    <w:rsid w:val="000952E4"/>
    <w:rsid w:val="00096D10"/>
    <w:rsid w:val="000A1398"/>
    <w:rsid w:val="000A56C8"/>
    <w:rsid w:val="000A57C9"/>
    <w:rsid w:val="000A5C77"/>
    <w:rsid w:val="000B70D6"/>
    <w:rsid w:val="000C2B33"/>
    <w:rsid w:val="000C3CCF"/>
    <w:rsid w:val="000C5375"/>
    <w:rsid w:val="000C544F"/>
    <w:rsid w:val="000C5FFD"/>
    <w:rsid w:val="000C6CE6"/>
    <w:rsid w:val="000D027F"/>
    <w:rsid w:val="000D1B04"/>
    <w:rsid w:val="000D3D0A"/>
    <w:rsid w:val="000D429A"/>
    <w:rsid w:val="000D669B"/>
    <w:rsid w:val="000D6B96"/>
    <w:rsid w:val="000E03C1"/>
    <w:rsid w:val="000E3D4E"/>
    <w:rsid w:val="000E61DB"/>
    <w:rsid w:val="000E7D6A"/>
    <w:rsid w:val="000F3FCA"/>
    <w:rsid w:val="0010075E"/>
    <w:rsid w:val="00100E37"/>
    <w:rsid w:val="00105216"/>
    <w:rsid w:val="001067BF"/>
    <w:rsid w:val="0011036B"/>
    <w:rsid w:val="001153F4"/>
    <w:rsid w:val="0012123A"/>
    <w:rsid w:val="00124167"/>
    <w:rsid w:val="00131847"/>
    <w:rsid w:val="0013456C"/>
    <w:rsid w:val="001360B6"/>
    <w:rsid w:val="0014025D"/>
    <w:rsid w:val="00142619"/>
    <w:rsid w:val="001460F3"/>
    <w:rsid w:val="0014784A"/>
    <w:rsid w:val="00147953"/>
    <w:rsid w:val="0015242D"/>
    <w:rsid w:val="00152EDD"/>
    <w:rsid w:val="00156151"/>
    <w:rsid w:val="0015635A"/>
    <w:rsid w:val="0016047A"/>
    <w:rsid w:val="001606E0"/>
    <w:rsid w:val="001639C6"/>
    <w:rsid w:val="00164F1D"/>
    <w:rsid w:val="00165775"/>
    <w:rsid w:val="0016DBF7"/>
    <w:rsid w:val="001722E5"/>
    <w:rsid w:val="00173532"/>
    <w:rsid w:val="00176881"/>
    <w:rsid w:val="0018021F"/>
    <w:rsid w:val="001822C7"/>
    <w:rsid w:val="001855FB"/>
    <w:rsid w:val="00187E0F"/>
    <w:rsid w:val="00187F4E"/>
    <w:rsid w:val="00190819"/>
    <w:rsid w:val="001A120C"/>
    <w:rsid w:val="001A266C"/>
    <w:rsid w:val="001A427E"/>
    <w:rsid w:val="001A781D"/>
    <w:rsid w:val="001B4DCC"/>
    <w:rsid w:val="001C0984"/>
    <w:rsid w:val="001C4512"/>
    <w:rsid w:val="001D1E22"/>
    <w:rsid w:val="001D2290"/>
    <w:rsid w:val="001D5AE7"/>
    <w:rsid w:val="001E1835"/>
    <w:rsid w:val="001E780C"/>
    <w:rsid w:val="001F5F3F"/>
    <w:rsid w:val="00203C43"/>
    <w:rsid w:val="002050DD"/>
    <w:rsid w:val="002108B9"/>
    <w:rsid w:val="00213CE2"/>
    <w:rsid w:val="00215E5B"/>
    <w:rsid w:val="0022154B"/>
    <w:rsid w:val="00221A3F"/>
    <w:rsid w:val="0022271C"/>
    <w:rsid w:val="00225CF9"/>
    <w:rsid w:val="00225EC8"/>
    <w:rsid w:val="00225FC6"/>
    <w:rsid w:val="002344F0"/>
    <w:rsid w:val="00234DEF"/>
    <w:rsid w:val="00235377"/>
    <w:rsid w:val="0024314F"/>
    <w:rsid w:val="002469F8"/>
    <w:rsid w:val="00247C9A"/>
    <w:rsid w:val="00253011"/>
    <w:rsid w:val="00260FA1"/>
    <w:rsid w:val="002622D8"/>
    <w:rsid w:val="002625DE"/>
    <w:rsid w:val="00270F8F"/>
    <w:rsid w:val="00271E77"/>
    <w:rsid w:val="00274A3B"/>
    <w:rsid w:val="002758A5"/>
    <w:rsid w:val="002773A2"/>
    <w:rsid w:val="00280025"/>
    <w:rsid w:val="0028034E"/>
    <w:rsid w:val="00283072"/>
    <w:rsid w:val="00284E36"/>
    <w:rsid w:val="00285459"/>
    <w:rsid w:val="00294AF9"/>
    <w:rsid w:val="002951E2"/>
    <w:rsid w:val="00295223"/>
    <w:rsid w:val="002B3585"/>
    <w:rsid w:val="002C507D"/>
    <w:rsid w:val="002C6C6C"/>
    <w:rsid w:val="002D0A71"/>
    <w:rsid w:val="002D6234"/>
    <w:rsid w:val="002D6DC7"/>
    <w:rsid w:val="002E1213"/>
    <w:rsid w:val="002E3BFE"/>
    <w:rsid w:val="002E620C"/>
    <w:rsid w:val="002E7656"/>
    <w:rsid w:val="002F1533"/>
    <w:rsid w:val="002F61AE"/>
    <w:rsid w:val="002F72AB"/>
    <w:rsid w:val="0030071A"/>
    <w:rsid w:val="00301613"/>
    <w:rsid w:val="00305F85"/>
    <w:rsid w:val="003076ED"/>
    <w:rsid w:val="00310818"/>
    <w:rsid w:val="0031142F"/>
    <w:rsid w:val="00311D8E"/>
    <w:rsid w:val="00313C2D"/>
    <w:rsid w:val="00314BB5"/>
    <w:rsid w:val="003153A4"/>
    <w:rsid w:val="00321AFB"/>
    <w:rsid w:val="00322DC5"/>
    <w:rsid w:val="00323012"/>
    <w:rsid w:val="00324653"/>
    <w:rsid w:val="003274B5"/>
    <w:rsid w:val="003301FD"/>
    <w:rsid w:val="00336BCF"/>
    <w:rsid w:val="00344735"/>
    <w:rsid w:val="00347EDE"/>
    <w:rsid w:val="003546D3"/>
    <w:rsid w:val="003561FC"/>
    <w:rsid w:val="00360309"/>
    <w:rsid w:val="00360888"/>
    <w:rsid w:val="00361396"/>
    <w:rsid w:val="003648AD"/>
    <w:rsid w:val="00364F43"/>
    <w:rsid w:val="00365A16"/>
    <w:rsid w:val="003768B7"/>
    <w:rsid w:val="003774FA"/>
    <w:rsid w:val="0038004A"/>
    <w:rsid w:val="00381941"/>
    <w:rsid w:val="00381BFC"/>
    <w:rsid w:val="00382816"/>
    <w:rsid w:val="00391813"/>
    <w:rsid w:val="00393E82"/>
    <w:rsid w:val="00393F58"/>
    <w:rsid w:val="003945BE"/>
    <w:rsid w:val="003A11D1"/>
    <w:rsid w:val="003A4F53"/>
    <w:rsid w:val="003A78EC"/>
    <w:rsid w:val="003B7507"/>
    <w:rsid w:val="003C481A"/>
    <w:rsid w:val="003C50C1"/>
    <w:rsid w:val="003D1DF4"/>
    <w:rsid w:val="003D4014"/>
    <w:rsid w:val="003E2DDE"/>
    <w:rsid w:val="003E76E0"/>
    <w:rsid w:val="003E7D58"/>
    <w:rsid w:val="003E7E64"/>
    <w:rsid w:val="003F3B97"/>
    <w:rsid w:val="00403BD5"/>
    <w:rsid w:val="00404E16"/>
    <w:rsid w:val="0041042A"/>
    <w:rsid w:val="00411507"/>
    <w:rsid w:val="00411DA7"/>
    <w:rsid w:val="004179B4"/>
    <w:rsid w:val="004242D2"/>
    <w:rsid w:val="00424F6E"/>
    <w:rsid w:val="00426316"/>
    <w:rsid w:val="00434D42"/>
    <w:rsid w:val="00435C84"/>
    <w:rsid w:val="004362E4"/>
    <w:rsid w:val="004363DC"/>
    <w:rsid w:val="0044117B"/>
    <w:rsid w:val="004523C5"/>
    <w:rsid w:val="004526FA"/>
    <w:rsid w:val="00454571"/>
    <w:rsid w:val="00456217"/>
    <w:rsid w:val="00457819"/>
    <w:rsid w:val="00457ADB"/>
    <w:rsid w:val="00463C01"/>
    <w:rsid w:val="00463EF7"/>
    <w:rsid w:val="00467BEA"/>
    <w:rsid w:val="00474D1D"/>
    <w:rsid w:val="004778AA"/>
    <w:rsid w:val="0048240D"/>
    <w:rsid w:val="004860F1"/>
    <w:rsid w:val="00486571"/>
    <w:rsid w:val="0048701F"/>
    <w:rsid w:val="0049065A"/>
    <w:rsid w:val="00492E4A"/>
    <w:rsid w:val="004A15CA"/>
    <w:rsid w:val="004A4365"/>
    <w:rsid w:val="004A4D01"/>
    <w:rsid w:val="004A7FA7"/>
    <w:rsid w:val="004B3CEE"/>
    <w:rsid w:val="004C1787"/>
    <w:rsid w:val="004C4893"/>
    <w:rsid w:val="004C6280"/>
    <w:rsid w:val="004D47EB"/>
    <w:rsid w:val="004D6304"/>
    <w:rsid w:val="004E40A9"/>
    <w:rsid w:val="004E43D2"/>
    <w:rsid w:val="004E49A7"/>
    <w:rsid w:val="004F1AFE"/>
    <w:rsid w:val="004F46C2"/>
    <w:rsid w:val="00500E58"/>
    <w:rsid w:val="005019D5"/>
    <w:rsid w:val="00503A61"/>
    <w:rsid w:val="005078D6"/>
    <w:rsid w:val="005120D7"/>
    <w:rsid w:val="00514265"/>
    <w:rsid w:val="00514995"/>
    <w:rsid w:val="00517034"/>
    <w:rsid w:val="00522E6F"/>
    <w:rsid w:val="0052657C"/>
    <w:rsid w:val="00531C82"/>
    <w:rsid w:val="00531D5E"/>
    <w:rsid w:val="005376CE"/>
    <w:rsid w:val="00537BE2"/>
    <w:rsid w:val="0054138C"/>
    <w:rsid w:val="005433A2"/>
    <w:rsid w:val="0054653E"/>
    <w:rsid w:val="0055033B"/>
    <w:rsid w:val="0055062A"/>
    <w:rsid w:val="005521F6"/>
    <w:rsid w:val="00556D84"/>
    <w:rsid w:val="00557CDC"/>
    <w:rsid w:val="00557DF3"/>
    <w:rsid w:val="00560490"/>
    <w:rsid w:val="00562584"/>
    <w:rsid w:val="00562E78"/>
    <w:rsid w:val="005649A7"/>
    <w:rsid w:val="0056613E"/>
    <w:rsid w:val="00567330"/>
    <w:rsid w:val="005739D1"/>
    <w:rsid w:val="005803DD"/>
    <w:rsid w:val="005840A1"/>
    <w:rsid w:val="005938F8"/>
    <w:rsid w:val="00593EC7"/>
    <w:rsid w:val="005A1A40"/>
    <w:rsid w:val="005A1BEB"/>
    <w:rsid w:val="005A3F0F"/>
    <w:rsid w:val="005A5A6A"/>
    <w:rsid w:val="005A61CD"/>
    <w:rsid w:val="005A6D6D"/>
    <w:rsid w:val="005A7978"/>
    <w:rsid w:val="005A7A60"/>
    <w:rsid w:val="005B4BD6"/>
    <w:rsid w:val="005B795D"/>
    <w:rsid w:val="005B7E75"/>
    <w:rsid w:val="005C0B4A"/>
    <w:rsid w:val="005C20A2"/>
    <w:rsid w:val="005C4C79"/>
    <w:rsid w:val="005C5FE0"/>
    <w:rsid w:val="005D5B6A"/>
    <w:rsid w:val="005E08DF"/>
    <w:rsid w:val="005F6526"/>
    <w:rsid w:val="00601CD7"/>
    <w:rsid w:val="00602080"/>
    <w:rsid w:val="00603A72"/>
    <w:rsid w:val="006041D2"/>
    <w:rsid w:val="0061156B"/>
    <w:rsid w:val="00612339"/>
    <w:rsid w:val="00612DA1"/>
    <w:rsid w:val="00614DB1"/>
    <w:rsid w:val="006159D6"/>
    <w:rsid w:val="00617824"/>
    <w:rsid w:val="00620ED4"/>
    <w:rsid w:val="006217A1"/>
    <w:rsid w:val="00633FD9"/>
    <w:rsid w:val="006503D8"/>
    <w:rsid w:val="00651B2D"/>
    <w:rsid w:val="00653E23"/>
    <w:rsid w:val="0065611B"/>
    <w:rsid w:val="0065710D"/>
    <w:rsid w:val="00657CF6"/>
    <w:rsid w:val="006603E7"/>
    <w:rsid w:val="006617AB"/>
    <w:rsid w:val="006631F3"/>
    <w:rsid w:val="00663E16"/>
    <w:rsid w:val="00664F52"/>
    <w:rsid w:val="006732E5"/>
    <w:rsid w:val="006749FA"/>
    <w:rsid w:val="00680C5F"/>
    <w:rsid w:val="00683191"/>
    <w:rsid w:val="006835BA"/>
    <w:rsid w:val="006859E6"/>
    <w:rsid w:val="006908D5"/>
    <w:rsid w:val="00693093"/>
    <w:rsid w:val="006934F5"/>
    <w:rsid w:val="006955ED"/>
    <w:rsid w:val="00695B56"/>
    <w:rsid w:val="00695DC1"/>
    <w:rsid w:val="00696A58"/>
    <w:rsid w:val="006A3959"/>
    <w:rsid w:val="006A4D72"/>
    <w:rsid w:val="006A7C0E"/>
    <w:rsid w:val="006B2600"/>
    <w:rsid w:val="006C19B7"/>
    <w:rsid w:val="006D09D0"/>
    <w:rsid w:val="006E099E"/>
    <w:rsid w:val="006E1F43"/>
    <w:rsid w:val="006E53FD"/>
    <w:rsid w:val="006E5A1E"/>
    <w:rsid w:val="006E6E2A"/>
    <w:rsid w:val="006E6F38"/>
    <w:rsid w:val="006F4821"/>
    <w:rsid w:val="006F5BE7"/>
    <w:rsid w:val="006F773B"/>
    <w:rsid w:val="00702A5F"/>
    <w:rsid w:val="00702FEF"/>
    <w:rsid w:val="0070569A"/>
    <w:rsid w:val="00706547"/>
    <w:rsid w:val="00706942"/>
    <w:rsid w:val="00706DA5"/>
    <w:rsid w:val="0072162B"/>
    <w:rsid w:val="00721B3B"/>
    <w:rsid w:val="007249AD"/>
    <w:rsid w:val="007250E6"/>
    <w:rsid w:val="00726D87"/>
    <w:rsid w:val="00731769"/>
    <w:rsid w:val="00732B01"/>
    <w:rsid w:val="0073338F"/>
    <w:rsid w:val="00733E18"/>
    <w:rsid w:val="007355D2"/>
    <w:rsid w:val="00737BA4"/>
    <w:rsid w:val="00737CB5"/>
    <w:rsid w:val="00737F08"/>
    <w:rsid w:val="00737F85"/>
    <w:rsid w:val="0074576F"/>
    <w:rsid w:val="0074578A"/>
    <w:rsid w:val="00751CEA"/>
    <w:rsid w:val="007549A0"/>
    <w:rsid w:val="00755E23"/>
    <w:rsid w:val="00757891"/>
    <w:rsid w:val="007616B5"/>
    <w:rsid w:val="0076366B"/>
    <w:rsid w:val="0076779D"/>
    <w:rsid w:val="00773FC4"/>
    <w:rsid w:val="00776AC6"/>
    <w:rsid w:val="00780E40"/>
    <w:rsid w:val="00781B75"/>
    <w:rsid w:val="00782A5A"/>
    <w:rsid w:val="00782BD7"/>
    <w:rsid w:val="007833DC"/>
    <w:rsid w:val="007864A5"/>
    <w:rsid w:val="0078765A"/>
    <w:rsid w:val="0079033C"/>
    <w:rsid w:val="00790426"/>
    <w:rsid w:val="00793317"/>
    <w:rsid w:val="00796863"/>
    <w:rsid w:val="007A17EA"/>
    <w:rsid w:val="007A3AC8"/>
    <w:rsid w:val="007A3E59"/>
    <w:rsid w:val="007A4A28"/>
    <w:rsid w:val="007A5BE5"/>
    <w:rsid w:val="007B049F"/>
    <w:rsid w:val="007B05F6"/>
    <w:rsid w:val="007B26C2"/>
    <w:rsid w:val="007B2FAF"/>
    <w:rsid w:val="007B5C6E"/>
    <w:rsid w:val="007C07D2"/>
    <w:rsid w:val="007C5693"/>
    <w:rsid w:val="007C6E4F"/>
    <w:rsid w:val="007C707C"/>
    <w:rsid w:val="007D0858"/>
    <w:rsid w:val="007D2065"/>
    <w:rsid w:val="007E2696"/>
    <w:rsid w:val="007E2BAE"/>
    <w:rsid w:val="007E663E"/>
    <w:rsid w:val="007F4EA4"/>
    <w:rsid w:val="008030FB"/>
    <w:rsid w:val="00803644"/>
    <w:rsid w:val="008059C5"/>
    <w:rsid w:val="008143BE"/>
    <w:rsid w:val="00814E3F"/>
    <w:rsid w:val="00817A3D"/>
    <w:rsid w:val="008310B1"/>
    <w:rsid w:val="00853603"/>
    <w:rsid w:val="00855B56"/>
    <w:rsid w:val="00855D93"/>
    <w:rsid w:val="00855E81"/>
    <w:rsid w:val="00857846"/>
    <w:rsid w:val="008579B4"/>
    <w:rsid w:val="00862E94"/>
    <w:rsid w:val="0086720E"/>
    <w:rsid w:val="00870DD6"/>
    <w:rsid w:val="00871A4E"/>
    <w:rsid w:val="00873E05"/>
    <w:rsid w:val="0087779D"/>
    <w:rsid w:val="0088148E"/>
    <w:rsid w:val="008878C8"/>
    <w:rsid w:val="0089151F"/>
    <w:rsid w:val="00891B89"/>
    <w:rsid w:val="00895B8A"/>
    <w:rsid w:val="008B240C"/>
    <w:rsid w:val="008C5667"/>
    <w:rsid w:val="008C56A1"/>
    <w:rsid w:val="008C58C9"/>
    <w:rsid w:val="008D2618"/>
    <w:rsid w:val="008D6ABA"/>
    <w:rsid w:val="008E6E9E"/>
    <w:rsid w:val="008F230D"/>
    <w:rsid w:val="008F6341"/>
    <w:rsid w:val="008F7A98"/>
    <w:rsid w:val="009003D5"/>
    <w:rsid w:val="00900E6A"/>
    <w:rsid w:val="00901E29"/>
    <w:rsid w:val="0090206C"/>
    <w:rsid w:val="009027EC"/>
    <w:rsid w:val="00904D49"/>
    <w:rsid w:val="009079B3"/>
    <w:rsid w:val="009122F6"/>
    <w:rsid w:val="009226A4"/>
    <w:rsid w:val="0092413E"/>
    <w:rsid w:val="00935E08"/>
    <w:rsid w:val="00944513"/>
    <w:rsid w:val="009459DB"/>
    <w:rsid w:val="00951985"/>
    <w:rsid w:val="00952FB6"/>
    <w:rsid w:val="00953758"/>
    <w:rsid w:val="00955033"/>
    <w:rsid w:val="009566A9"/>
    <w:rsid w:val="00963C23"/>
    <w:rsid w:val="00964640"/>
    <w:rsid w:val="009653EE"/>
    <w:rsid w:val="00970072"/>
    <w:rsid w:val="0097186F"/>
    <w:rsid w:val="00975285"/>
    <w:rsid w:val="00976C44"/>
    <w:rsid w:val="009805B0"/>
    <w:rsid w:val="00981251"/>
    <w:rsid w:val="00990B6B"/>
    <w:rsid w:val="0099155C"/>
    <w:rsid w:val="00992497"/>
    <w:rsid w:val="009A2900"/>
    <w:rsid w:val="009A5C6B"/>
    <w:rsid w:val="009A7353"/>
    <w:rsid w:val="009A7809"/>
    <w:rsid w:val="009B0977"/>
    <w:rsid w:val="009B1616"/>
    <w:rsid w:val="009B663A"/>
    <w:rsid w:val="009B7C5F"/>
    <w:rsid w:val="009C0FCB"/>
    <w:rsid w:val="009C39D0"/>
    <w:rsid w:val="009C45B8"/>
    <w:rsid w:val="009C48BA"/>
    <w:rsid w:val="009C56AE"/>
    <w:rsid w:val="009C784B"/>
    <w:rsid w:val="009C7EE9"/>
    <w:rsid w:val="009D0B02"/>
    <w:rsid w:val="009D5C7C"/>
    <w:rsid w:val="009D65F9"/>
    <w:rsid w:val="009D78A6"/>
    <w:rsid w:val="009E1843"/>
    <w:rsid w:val="009E45CD"/>
    <w:rsid w:val="009F24E7"/>
    <w:rsid w:val="009F5025"/>
    <w:rsid w:val="00A0209B"/>
    <w:rsid w:val="00A025B1"/>
    <w:rsid w:val="00A0704A"/>
    <w:rsid w:val="00A105D6"/>
    <w:rsid w:val="00A13E40"/>
    <w:rsid w:val="00A22F4F"/>
    <w:rsid w:val="00A259D1"/>
    <w:rsid w:val="00A27505"/>
    <w:rsid w:val="00A35573"/>
    <w:rsid w:val="00A36AAD"/>
    <w:rsid w:val="00A37C80"/>
    <w:rsid w:val="00A37CBC"/>
    <w:rsid w:val="00A37EAF"/>
    <w:rsid w:val="00A420B8"/>
    <w:rsid w:val="00A51B5F"/>
    <w:rsid w:val="00A52CDB"/>
    <w:rsid w:val="00A53551"/>
    <w:rsid w:val="00A54D3B"/>
    <w:rsid w:val="00A54E83"/>
    <w:rsid w:val="00A54F92"/>
    <w:rsid w:val="00A56E23"/>
    <w:rsid w:val="00A56F7F"/>
    <w:rsid w:val="00A6342C"/>
    <w:rsid w:val="00A66FC9"/>
    <w:rsid w:val="00A736E0"/>
    <w:rsid w:val="00A769C3"/>
    <w:rsid w:val="00A77B15"/>
    <w:rsid w:val="00A834B5"/>
    <w:rsid w:val="00A85E98"/>
    <w:rsid w:val="00A87DF1"/>
    <w:rsid w:val="00A9255B"/>
    <w:rsid w:val="00A947DF"/>
    <w:rsid w:val="00A95086"/>
    <w:rsid w:val="00A976F4"/>
    <w:rsid w:val="00AA5235"/>
    <w:rsid w:val="00AC23FC"/>
    <w:rsid w:val="00AC7B41"/>
    <w:rsid w:val="00AD17A5"/>
    <w:rsid w:val="00AD18C7"/>
    <w:rsid w:val="00AD736C"/>
    <w:rsid w:val="00AE09B0"/>
    <w:rsid w:val="00AE288F"/>
    <w:rsid w:val="00AE36D2"/>
    <w:rsid w:val="00AE4A95"/>
    <w:rsid w:val="00AE6269"/>
    <w:rsid w:val="00AE6365"/>
    <w:rsid w:val="00AF12BB"/>
    <w:rsid w:val="00AF2DCC"/>
    <w:rsid w:val="00AF602F"/>
    <w:rsid w:val="00AF63F5"/>
    <w:rsid w:val="00B00763"/>
    <w:rsid w:val="00B01AED"/>
    <w:rsid w:val="00B04AD4"/>
    <w:rsid w:val="00B14B87"/>
    <w:rsid w:val="00B15823"/>
    <w:rsid w:val="00B166D1"/>
    <w:rsid w:val="00B20C37"/>
    <w:rsid w:val="00B21457"/>
    <w:rsid w:val="00B374AA"/>
    <w:rsid w:val="00B404B1"/>
    <w:rsid w:val="00B4378C"/>
    <w:rsid w:val="00B576E7"/>
    <w:rsid w:val="00B63EA6"/>
    <w:rsid w:val="00B649A2"/>
    <w:rsid w:val="00B6553B"/>
    <w:rsid w:val="00B713BB"/>
    <w:rsid w:val="00B72350"/>
    <w:rsid w:val="00B75C79"/>
    <w:rsid w:val="00B825A9"/>
    <w:rsid w:val="00B8349F"/>
    <w:rsid w:val="00B85AAC"/>
    <w:rsid w:val="00B922E0"/>
    <w:rsid w:val="00B93C3C"/>
    <w:rsid w:val="00BA147A"/>
    <w:rsid w:val="00BA5CAB"/>
    <w:rsid w:val="00BA75C2"/>
    <w:rsid w:val="00BB4AEE"/>
    <w:rsid w:val="00BC0D2E"/>
    <w:rsid w:val="00BC58ED"/>
    <w:rsid w:val="00BC70BA"/>
    <w:rsid w:val="00BD3811"/>
    <w:rsid w:val="00BD3D4E"/>
    <w:rsid w:val="00BE2434"/>
    <w:rsid w:val="00BE478B"/>
    <w:rsid w:val="00BE4D2B"/>
    <w:rsid w:val="00BF0389"/>
    <w:rsid w:val="00BF2506"/>
    <w:rsid w:val="00BF33B9"/>
    <w:rsid w:val="00BF551C"/>
    <w:rsid w:val="00C05A6F"/>
    <w:rsid w:val="00C068AB"/>
    <w:rsid w:val="00C06AFC"/>
    <w:rsid w:val="00C1136D"/>
    <w:rsid w:val="00C13BEF"/>
    <w:rsid w:val="00C140F2"/>
    <w:rsid w:val="00C1583F"/>
    <w:rsid w:val="00C17327"/>
    <w:rsid w:val="00C211E7"/>
    <w:rsid w:val="00C21D28"/>
    <w:rsid w:val="00C22970"/>
    <w:rsid w:val="00C2741D"/>
    <w:rsid w:val="00C40E18"/>
    <w:rsid w:val="00C42ECF"/>
    <w:rsid w:val="00C45CD7"/>
    <w:rsid w:val="00C468F8"/>
    <w:rsid w:val="00C50615"/>
    <w:rsid w:val="00C52F0C"/>
    <w:rsid w:val="00C5574C"/>
    <w:rsid w:val="00C60050"/>
    <w:rsid w:val="00C62C30"/>
    <w:rsid w:val="00C64DD0"/>
    <w:rsid w:val="00C673D8"/>
    <w:rsid w:val="00C72E31"/>
    <w:rsid w:val="00C969B6"/>
    <w:rsid w:val="00CA1A79"/>
    <w:rsid w:val="00CA70D0"/>
    <w:rsid w:val="00CA7CC3"/>
    <w:rsid w:val="00CB1F8A"/>
    <w:rsid w:val="00CB6B42"/>
    <w:rsid w:val="00CC4134"/>
    <w:rsid w:val="00CC50F1"/>
    <w:rsid w:val="00CD0104"/>
    <w:rsid w:val="00CE2033"/>
    <w:rsid w:val="00CE6F5A"/>
    <w:rsid w:val="00CE7F3C"/>
    <w:rsid w:val="00CF0614"/>
    <w:rsid w:val="00CF58CC"/>
    <w:rsid w:val="00CF6288"/>
    <w:rsid w:val="00D04C9F"/>
    <w:rsid w:val="00D05FBC"/>
    <w:rsid w:val="00D0671A"/>
    <w:rsid w:val="00D07BC2"/>
    <w:rsid w:val="00D07D9D"/>
    <w:rsid w:val="00D102C6"/>
    <w:rsid w:val="00D13663"/>
    <w:rsid w:val="00D207CB"/>
    <w:rsid w:val="00D24135"/>
    <w:rsid w:val="00D278EE"/>
    <w:rsid w:val="00D31271"/>
    <w:rsid w:val="00D31DFE"/>
    <w:rsid w:val="00D35018"/>
    <w:rsid w:val="00D352AC"/>
    <w:rsid w:val="00D37489"/>
    <w:rsid w:val="00D433F4"/>
    <w:rsid w:val="00D4367D"/>
    <w:rsid w:val="00D44887"/>
    <w:rsid w:val="00D464BC"/>
    <w:rsid w:val="00D503D1"/>
    <w:rsid w:val="00D514FA"/>
    <w:rsid w:val="00D568ED"/>
    <w:rsid w:val="00D64D7F"/>
    <w:rsid w:val="00D714DC"/>
    <w:rsid w:val="00D719A6"/>
    <w:rsid w:val="00D81417"/>
    <w:rsid w:val="00D86959"/>
    <w:rsid w:val="00D92E0B"/>
    <w:rsid w:val="00D93F87"/>
    <w:rsid w:val="00D95FA1"/>
    <w:rsid w:val="00DA1B44"/>
    <w:rsid w:val="00DA2E2D"/>
    <w:rsid w:val="00DA6C40"/>
    <w:rsid w:val="00DA73F3"/>
    <w:rsid w:val="00DB019A"/>
    <w:rsid w:val="00DB0BD3"/>
    <w:rsid w:val="00DB1821"/>
    <w:rsid w:val="00DB1BE8"/>
    <w:rsid w:val="00DC43E1"/>
    <w:rsid w:val="00DC577C"/>
    <w:rsid w:val="00DC6FF9"/>
    <w:rsid w:val="00DC7514"/>
    <w:rsid w:val="00DD38A6"/>
    <w:rsid w:val="00DD428B"/>
    <w:rsid w:val="00DD5452"/>
    <w:rsid w:val="00DD6F42"/>
    <w:rsid w:val="00DE2193"/>
    <w:rsid w:val="00DE2EB7"/>
    <w:rsid w:val="00DE51ED"/>
    <w:rsid w:val="00DF079D"/>
    <w:rsid w:val="00DF0819"/>
    <w:rsid w:val="00DF4739"/>
    <w:rsid w:val="00DF76DE"/>
    <w:rsid w:val="00E04032"/>
    <w:rsid w:val="00E225CC"/>
    <w:rsid w:val="00E24E44"/>
    <w:rsid w:val="00E2737E"/>
    <w:rsid w:val="00E370FC"/>
    <w:rsid w:val="00E438DF"/>
    <w:rsid w:val="00E4535E"/>
    <w:rsid w:val="00E504D9"/>
    <w:rsid w:val="00E50B6C"/>
    <w:rsid w:val="00E52802"/>
    <w:rsid w:val="00E55B9A"/>
    <w:rsid w:val="00E60036"/>
    <w:rsid w:val="00E61F2E"/>
    <w:rsid w:val="00E6220B"/>
    <w:rsid w:val="00E6538B"/>
    <w:rsid w:val="00E66D7B"/>
    <w:rsid w:val="00E71C28"/>
    <w:rsid w:val="00E7268B"/>
    <w:rsid w:val="00E74F5F"/>
    <w:rsid w:val="00E767E9"/>
    <w:rsid w:val="00E807B1"/>
    <w:rsid w:val="00E81A66"/>
    <w:rsid w:val="00E81EB0"/>
    <w:rsid w:val="00E84ED9"/>
    <w:rsid w:val="00E85B21"/>
    <w:rsid w:val="00E9555A"/>
    <w:rsid w:val="00E95E5B"/>
    <w:rsid w:val="00E97A23"/>
    <w:rsid w:val="00EA0184"/>
    <w:rsid w:val="00EA1E32"/>
    <w:rsid w:val="00EA3434"/>
    <w:rsid w:val="00EB00D1"/>
    <w:rsid w:val="00EB08C8"/>
    <w:rsid w:val="00EB4F0D"/>
    <w:rsid w:val="00EC09A1"/>
    <w:rsid w:val="00EC5E14"/>
    <w:rsid w:val="00ED04A5"/>
    <w:rsid w:val="00ED21C9"/>
    <w:rsid w:val="00ED35C6"/>
    <w:rsid w:val="00ED4310"/>
    <w:rsid w:val="00ED55BF"/>
    <w:rsid w:val="00EE153A"/>
    <w:rsid w:val="00EE5CE6"/>
    <w:rsid w:val="00EF3555"/>
    <w:rsid w:val="00F00A9C"/>
    <w:rsid w:val="00F04097"/>
    <w:rsid w:val="00F100A9"/>
    <w:rsid w:val="00F20D90"/>
    <w:rsid w:val="00F240AD"/>
    <w:rsid w:val="00F315B7"/>
    <w:rsid w:val="00F319C6"/>
    <w:rsid w:val="00F331F7"/>
    <w:rsid w:val="00F35DB0"/>
    <w:rsid w:val="00F41945"/>
    <w:rsid w:val="00F42577"/>
    <w:rsid w:val="00F476BB"/>
    <w:rsid w:val="00F4798F"/>
    <w:rsid w:val="00F523EA"/>
    <w:rsid w:val="00F527E3"/>
    <w:rsid w:val="00F52B22"/>
    <w:rsid w:val="00F530B5"/>
    <w:rsid w:val="00F615A8"/>
    <w:rsid w:val="00F62E21"/>
    <w:rsid w:val="00F65E4E"/>
    <w:rsid w:val="00F70870"/>
    <w:rsid w:val="00F7088C"/>
    <w:rsid w:val="00F72F78"/>
    <w:rsid w:val="00F74A92"/>
    <w:rsid w:val="00F83AA9"/>
    <w:rsid w:val="00F905B9"/>
    <w:rsid w:val="00F930E2"/>
    <w:rsid w:val="00FA0CFC"/>
    <w:rsid w:val="00FA64DE"/>
    <w:rsid w:val="00FC0660"/>
    <w:rsid w:val="00FD3C19"/>
    <w:rsid w:val="00FD4B92"/>
    <w:rsid w:val="00FD4FEF"/>
    <w:rsid w:val="00FD6C33"/>
    <w:rsid w:val="00FD6C69"/>
    <w:rsid w:val="00FE52DB"/>
    <w:rsid w:val="00FE6DDC"/>
    <w:rsid w:val="00FF53B5"/>
    <w:rsid w:val="00FF6A8D"/>
    <w:rsid w:val="014DEB12"/>
    <w:rsid w:val="02600578"/>
    <w:rsid w:val="031E45EB"/>
    <w:rsid w:val="04E18051"/>
    <w:rsid w:val="050D20E4"/>
    <w:rsid w:val="053A9943"/>
    <w:rsid w:val="05678D6B"/>
    <w:rsid w:val="06008EE0"/>
    <w:rsid w:val="08812489"/>
    <w:rsid w:val="08A3A72A"/>
    <w:rsid w:val="0ABE282D"/>
    <w:rsid w:val="0B426B38"/>
    <w:rsid w:val="0B48747A"/>
    <w:rsid w:val="0C09A333"/>
    <w:rsid w:val="0CF81A00"/>
    <w:rsid w:val="0D21DB3A"/>
    <w:rsid w:val="0EAC169F"/>
    <w:rsid w:val="10C0990C"/>
    <w:rsid w:val="15D61822"/>
    <w:rsid w:val="168FEC7E"/>
    <w:rsid w:val="1785731F"/>
    <w:rsid w:val="1964DDF7"/>
    <w:rsid w:val="1B4F61A9"/>
    <w:rsid w:val="1B79197D"/>
    <w:rsid w:val="1BD2BC4F"/>
    <w:rsid w:val="1CCB4014"/>
    <w:rsid w:val="1E5D4AEE"/>
    <w:rsid w:val="207F92D7"/>
    <w:rsid w:val="21286F81"/>
    <w:rsid w:val="217FD037"/>
    <w:rsid w:val="2301D7EA"/>
    <w:rsid w:val="23AF586E"/>
    <w:rsid w:val="23EF2169"/>
    <w:rsid w:val="2D7512A2"/>
    <w:rsid w:val="2DE1D0A9"/>
    <w:rsid w:val="304A3007"/>
    <w:rsid w:val="30B47C14"/>
    <w:rsid w:val="31209CB8"/>
    <w:rsid w:val="346FD240"/>
    <w:rsid w:val="35212DBA"/>
    <w:rsid w:val="3683A589"/>
    <w:rsid w:val="3748D29D"/>
    <w:rsid w:val="3761E49B"/>
    <w:rsid w:val="377A63F7"/>
    <w:rsid w:val="382183B7"/>
    <w:rsid w:val="39E20285"/>
    <w:rsid w:val="3AA9FD1E"/>
    <w:rsid w:val="3B72C26B"/>
    <w:rsid w:val="3C7442E5"/>
    <w:rsid w:val="3EB41F09"/>
    <w:rsid w:val="3F33C475"/>
    <w:rsid w:val="3FA116E6"/>
    <w:rsid w:val="40B4C02A"/>
    <w:rsid w:val="40D149DE"/>
    <w:rsid w:val="41013A2B"/>
    <w:rsid w:val="41BE62D1"/>
    <w:rsid w:val="43410AD5"/>
    <w:rsid w:val="4356C2B0"/>
    <w:rsid w:val="435A3332"/>
    <w:rsid w:val="446F2106"/>
    <w:rsid w:val="4678AB97"/>
    <w:rsid w:val="472A5AA2"/>
    <w:rsid w:val="48CDF04E"/>
    <w:rsid w:val="4B8FE4B9"/>
    <w:rsid w:val="4EB5CCA4"/>
    <w:rsid w:val="50FCAB5F"/>
    <w:rsid w:val="52C57176"/>
    <w:rsid w:val="557B2B08"/>
    <w:rsid w:val="5670515E"/>
    <w:rsid w:val="58E0CC8F"/>
    <w:rsid w:val="5942F263"/>
    <w:rsid w:val="5A08D703"/>
    <w:rsid w:val="5B0E529C"/>
    <w:rsid w:val="5D34188C"/>
    <w:rsid w:val="5F369A54"/>
    <w:rsid w:val="5F8DA439"/>
    <w:rsid w:val="603D9F2D"/>
    <w:rsid w:val="61C04731"/>
    <w:rsid w:val="628B3A37"/>
    <w:rsid w:val="628E2667"/>
    <w:rsid w:val="63ACEA30"/>
    <w:rsid w:val="63F72F5A"/>
    <w:rsid w:val="65111050"/>
    <w:rsid w:val="66ED5B68"/>
    <w:rsid w:val="67F65E72"/>
    <w:rsid w:val="69AA95C0"/>
    <w:rsid w:val="6A74EB63"/>
    <w:rsid w:val="6AA3A9F5"/>
    <w:rsid w:val="6AC16798"/>
    <w:rsid w:val="6C30D1EF"/>
    <w:rsid w:val="6FE5DBAB"/>
    <w:rsid w:val="71D899DD"/>
    <w:rsid w:val="71F6AD1D"/>
    <w:rsid w:val="72532D3F"/>
    <w:rsid w:val="73AFCAE7"/>
    <w:rsid w:val="75B23C4E"/>
    <w:rsid w:val="764C01B4"/>
    <w:rsid w:val="76AC470C"/>
    <w:rsid w:val="78F68233"/>
    <w:rsid w:val="7AABA365"/>
    <w:rsid w:val="7C58FCC5"/>
    <w:rsid w:val="7E97866B"/>
    <w:rsid w:val="7ED0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39AD81"/>
  <w15:docId w15:val="{F9179118-6066-4EC5-93C1-80BD1A6E2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8595B" w:themeColor="accent2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E44"/>
    <w:pPr>
      <w:spacing w:after="24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319C6"/>
    <w:pPr>
      <w:keepNext/>
      <w:keepLines/>
      <w:pBdr>
        <w:bottom w:val="single" w:sz="8" w:space="5" w:color="00A9CE" w:themeColor="accent1"/>
      </w:pBdr>
      <w:spacing w:before="1040" w:after="480"/>
      <w:outlineLvl w:val="0"/>
    </w:pPr>
    <w:rPr>
      <w:rFonts w:asciiTheme="majorHAnsi" w:eastAsiaTheme="majorEastAsia" w:hAnsiTheme="majorHAnsi" w:cstheme="majorBidi"/>
      <w:b/>
      <w:bCs/>
      <w:caps/>
      <w:color w:val="00A9CE" w:themeColor="accent1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23E8"/>
    <w:pPr>
      <w:keepNext/>
      <w:keepLines/>
      <w:spacing w:after="120"/>
      <w:outlineLvl w:val="1"/>
    </w:pPr>
    <w:rPr>
      <w:rFonts w:asciiTheme="majorHAnsi" w:eastAsiaTheme="majorEastAsia" w:hAnsiTheme="majorHAnsi" w:cstheme="majorBidi"/>
      <w:b/>
      <w:bCs/>
      <w:color w:val="00A9CE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2080"/>
    <w:pPr>
      <w:keepNext/>
      <w:keepLines/>
      <w:spacing w:after="120"/>
      <w:outlineLvl w:val="2"/>
    </w:pPr>
    <w:rPr>
      <w:rFonts w:asciiTheme="majorHAnsi" w:eastAsiaTheme="majorEastAsia" w:hAnsiTheme="majorHAnsi" w:cstheme="majorBidi"/>
      <w:b/>
      <w:bCs/>
      <w:color w:val="00A9CE" w:themeColor="accent1"/>
      <w:sz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02080"/>
    <w:pPr>
      <w:keepNext/>
      <w:keepLines/>
      <w:spacing w:after="60"/>
      <w:outlineLvl w:val="3"/>
    </w:pPr>
    <w:rPr>
      <w:rFonts w:asciiTheme="majorHAnsi" w:eastAsiaTheme="majorEastAsia" w:hAnsiTheme="majorHAnsi" w:cstheme="majorBidi"/>
      <w:bCs/>
      <w:iCs/>
      <w:color w:val="00A9CE" w:themeColor="accent1"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105D6"/>
    <w:pPr>
      <w:keepNext/>
      <w:keepLines/>
      <w:spacing w:after="60"/>
      <w:outlineLvl w:val="4"/>
    </w:pPr>
    <w:rPr>
      <w:rFonts w:asciiTheme="majorHAnsi" w:eastAsiaTheme="majorEastAsia" w:hAnsiTheme="majorHAnsi" w:cstheme="majorBidi"/>
      <w:color w:val="00A9CE" w:themeColor="accent1"/>
    </w:rPr>
  </w:style>
  <w:style w:type="paragraph" w:styleId="Heading6">
    <w:name w:val="heading 6"/>
    <w:basedOn w:val="Heading5"/>
    <w:next w:val="Normal"/>
    <w:link w:val="Heading6Char"/>
    <w:uiPriority w:val="9"/>
    <w:unhideWhenUsed/>
    <w:qFormat/>
    <w:rsid w:val="00A105D6"/>
    <w:pPr>
      <w:outlineLvl w:val="5"/>
    </w:pPr>
    <w:rPr>
      <w:b/>
      <w:color w:val="58595B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695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86959"/>
  </w:style>
  <w:style w:type="paragraph" w:styleId="Footer">
    <w:name w:val="footer"/>
    <w:basedOn w:val="Normal"/>
    <w:link w:val="FooterChar"/>
    <w:uiPriority w:val="99"/>
    <w:unhideWhenUsed/>
    <w:rsid w:val="00030A1F"/>
    <w:pPr>
      <w:pBdr>
        <w:top w:val="single" w:sz="8" w:space="5" w:color="58595B" w:themeColor="accent2"/>
      </w:pBdr>
      <w:spacing w:after="0"/>
      <w:jc w:val="right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030A1F"/>
    <w:rPr>
      <w:color w:val="58595B" w:themeColor="accent2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695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95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319C6"/>
    <w:rPr>
      <w:rFonts w:asciiTheme="majorHAnsi" w:eastAsiaTheme="majorEastAsia" w:hAnsiTheme="majorHAnsi" w:cstheme="majorBidi"/>
      <w:b/>
      <w:bCs/>
      <w:caps/>
      <w:color w:val="00A9CE" w:themeColor="accent1"/>
      <w:sz w:val="4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923E8"/>
    <w:rPr>
      <w:rFonts w:asciiTheme="majorHAnsi" w:eastAsiaTheme="majorEastAsia" w:hAnsiTheme="majorHAnsi" w:cstheme="majorBidi"/>
      <w:b/>
      <w:bCs/>
      <w:color w:val="00A9CE" w:themeColor="accent1"/>
      <w:sz w:val="34"/>
      <w:szCs w:val="26"/>
    </w:rPr>
  </w:style>
  <w:style w:type="paragraph" w:customStyle="1" w:styleId="Default">
    <w:name w:val="Default"/>
    <w:rsid w:val="00D8695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">
    <w:name w:val="List"/>
    <w:basedOn w:val="Normal"/>
    <w:uiPriority w:val="99"/>
    <w:unhideWhenUsed/>
    <w:rsid w:val="00DB1BE8"/>
    <w:pPr>
      <w:spacing w:after="1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602080"/>
    <w:rPr>
      <w:rFonts w:asciiTheme="majorHAnsi" w:eastAsiaTheme="majorEastAsia" w:hAnsiTheme="majorHAnsi" w:cstheme="majorBidi"/>
      <w:b/>
      <w:bCs/>
      <w:color w:val="00A9CE" w:themeColor="accent1"/>
      <w:sz w:val="30"/>
    </w:rPr>
  </w:style>
  <w:style w:type="paragraph" w:styleId="List2">
    <w:name w:val="List 2"/>
    <w:basedOn w:val="Normal"/>
    <w:uiPriority w:val="99"/>
    <w:unhideWhenUsed/>
    <w:rsid w:val="00403BD5"/>
    <w:pPr>
      <w:numPr>
        <w:numId w:val="7"/>
      </w:numPr>
      <w:spacing w:after="1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602080"/>
    <w:rPr>
      <w:rFonts w:asciiTheme="majorHAnsi" w:eastAsiaTheme="majorEastAsia" w:hAnsiTheme="majorHAnsi" w:cstheme="majorBidi"/>
      <w:bCs/>
      <w:iCs/>
      <w:color w:val="00A9CE" w:themeColor="accent1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A105D6"/>
    <w:rPr>
      <w:rFonts w:asciiTheme="majorHAnsi" w:eastAsiaTheme="majorEastAsia" w:hAnsiTheme="majorHAnsi" w:cstheme="majorBidi"/>
      <w:color w:val="00A9CE" w:themeColor="accent1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35DB0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35DB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35DB0"/>
    <w:rPr>
      <w:vertAlign w:val="superscript"/>
    </w:rPr>
  </w:style>
  <w:style w:type="paragraph" w:customStyle="1" w:styleId="Footnote">
    <w:name w:val="Foot note"/>
    <w:basedOn w:val="Default"/>
    <w:qFormat/>
    <w:rsid w:val="00F35DB0"/>
    <w:rPr>
      <w:rFonts w:asciiTheme="minorHAnsi" w:hAnsiTheme="minorHAnsi" w:cs="Myriad Pro"/>
      <w:color w:val="58595B" w:themeColor="accent2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04B1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04B1"/>
    <w:rPr>
      <w:color w:val="58595B" w:themeColor="accent2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404B1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190819"/>
    <w:rPr>
      <w:color w:val="808080"/>
    </w:rPr>
  </w:style>
  <w:style w:type="paragraph" w:customStyle="1" w:styleId="DocTitle">
    <w:name w:val="Doc Title"/>
    <w:basedOn w:val="Normal"/>
    <w:next w:val="DocSubtitle"/>
    <w:qFormat/>
    <w:rsid w:val="00C52F0C"/>
    <w:pPr>
      <w:spacing w:after="0" w:line="216" w:lineRule="auto"/>
    </w:pPr>
    <w:rPr>
      <w:rFonts w:asciiTheme="majorHAnsi" w:hAnsiTheme="majorHAnsi"/>
      <w:b/>
      <w:noProof/>
      <w:color w:val="00A9CE" w:themeColor="accent1"/>
      <w:sz w:val="90"/>
      <w:lang w:eastAsia="en-AU"/>
    </w:rPr>
  </w:style>
  <w:style w:type="paragraph" w:customStyle="1" w:styleId="DocSubtitle">
    <w:name w:val="Doc Subtitle"/>
    <w:basedOn w:val="DocTitle"/>
    <w:qFormat/>
    <w:rsid w:val="001153F4"/>
    <w:rPr>
      <w:b w:val="0"/>
      <w:sz w:val="64"/>
    </w:rPr>
  </w:style>
  <w:style w:type="paragraph" w:customStyle="1" w:styleId="DocAbstract">
    <w:name w:val="Doc Abstract"/>
    <w:basedOn w:val="DocSubtitle"/>
    <w:qFormat/>
    <w:rsid w:val="00215E5B"/>
    <w:pPr>
      <w:spacing w:line="336" w:lineRule="auto"/>
    </w:pPr>
    <w:rPr>
      <w:rFonts w:ascii="Georgia" w:hAnsi="Georgia"/>
      <w:caps/>
      <w:color w:val="58595B" w:themeColor="accent2"/>
      <w:sz w:val="22"/>
    </w:rPr>
  </w:style>
  <w:style w:type="paragraph" w:styleId="List3">
    <w:name w:val="List 3"/>
    <w:basedOn w:val="Normal"/>
    <w:uiPriority w:val="99"/>
    <w:unhideWhenUsed/>
    <w:rsid w:val="00DB1BE8"/>
    <w:pPr>
      <w:spacing w:after="1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0A57C9"/>
    <w:pPr>
      <w:tabs>
        <w:tab w:val="right" w:pos="9628"/>
      </w:tabs>
      <w:spacing w:after="100"/>
    </w:pPr>
    <w:rPr>
      <w:b/>
      <w:color w:val="00A9CE" w:themeColor="accent1"/>
      <w:sz w:val="26"/>
    </w:rPr>
  </w:style>
  <w:style w:type="paragraph" w:styleId="TOC2">
    <w:name w:val="toc 2"/>
    <w:basedOn w:val="Normal"/>
    <w:next w:val="Normal"/>
    <w:autoRedefine/>
    <w:uiPriority w:val="39"/>
    <w:unhideWhenUsed/>
    <w:rsid w:val="00BF0389"/>
    <w:pPr>
      <w:spacing w:after="100"/>
      <w:ind w:left="198"/>
    </w:pPr>
    <w:rPr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F0389"/>
    <w:pPr>
      <w:spacing w:after="100"/>
      <w:ind w:left="403"/>
    </w:pPr>
  </w:style>
  <w:style w:type="paragraph" w:styleId="TOC4">
    <w:name w:val="toc 4"/>
    <w:basedOn w:val="Normal"/>
    <w:next w:val="Normal"/>
    <w:autoRedefine/>
    <w:uiPriority w:val="39"/>
    <w:unhideWhenUsed/>
    <w:rsid w:val="00BF0389"/>
    <w:pPr>
      <w:spacing w:after="100"/>
      <w:ind w:left="601"/>
    </w:pPr>
  </w:style>
  <w:style w:type="paragraph" w:styleId="TOCHeading">
    <w:name w:val="TOC Heading"/>
    <w:basedOn w:val="Normal"/>
    <w:next w:val="Normal"/>
    <w:uiPriority w:val="39"/>
    <w:unhideWhenUsed/>
    <w:qFormat/>
    <w:rsid w:val="00426316"/>
    <w:pPr>
      <w:keepNext/>
      <w:keepLines/>
      <w:pBdr>
        <w:bottom w:val="single" w:sz="8" w:space="5" w:color="00A9CE" w:themeColor="accent1"/>
      </w:pBdr>
      <w:spacing w:before="1040" w:after="480"/>
      <w:outlineLvl w:val="0"/>
    </w:pPr>
    <w:rPr>
      <w:rFonts w:asciiTheme="majorHAnsi" w:eastAsiaTheme="majorEastAsia" w:hAnsiTheme="majorHAnsi" w:cstheme="majorBidi"/>
      <w:b/>
      <w:bCs/>
      <w:caps/>
      <w:color w:val="00A9CE" w:themeColor="accent1"/>
      <w:sz w:val="48"/>
      <w:szCs w:val="28"/>
    </w:rPr>
  </w:style>
  <w:style w:type="character" w:styleId="Hyperlink">
    <w:name w:val="Hyperlink"/>
    <w:basedOn w:val="DefaultParagraphFont"/>
    <w:uiPriority w:val="99"/>
    <w:unhideWhenUsed/>
    <w:rsid w:val="00BF0389"/>
    <w:rPr>
      <w:color w:val="00A9CE" w:themeColor="hyperlink"/>
      <w:u w:val="single"/>
    </w:rPr>
  </w:style>
  <w:style w:type="paragraph" w:customStyle="1" w:styleId="SectionHeading">
    <w:name w:val="Section Heading"/>
    <w:basedOn w:val="Heading1"/>
    <w:qFormat/>
    <w:rsid w:val="004A15CA"/>
    <w:pPr>
      <w:pBdr>
        <w:bottom w:val="none" w:sz="0" w:space="0" w:color="auto"/>
      </w:pBdr>
      <w:spacing w:before="1560" w:after="1560" w:line="192" w:lineRule="auto"/>
    </w:pPr>
    <w:rPr>
      <w:sz w:val="72"/>
    </w:rPr>
  </w:style>
  <w:style w:type="table" w:styleId="TableGrid">
    <w:name w:val="Table Grid"/>
    <w:basedOn w:val="TableNormal"/>
    <w:uiPriority w:val="59"/>
    <w:rsid w:val="00463E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C673D8"/>
    <w:pPr>
      <w:spacing w:after="200"/>
    </w:pPr>
    <w:rPr>
      <w:rFonts w:ascii="Georgia" w:hAnsi="Georgia"/>
      <w:b/>
      <w:i/>
      <w:color w:val="00A9CE" w:themeColor="accen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C673D8"/>
    <w:rPr>
      <w:rFonts w:ascii="Georgia" w:hAnsi="Georgia"/>
      <w:b/>
      <w:i/>
      <w:color w:val="00A9CE" w:themeColor="accent1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A105D6"/>
    <w:rPr>
      <w:rFonts w:asciiTheme="majorHAnsi" w:eastAsiaTheme="majorEastAsia" w:hAnsiTheme="majorHAnsi" w:cstheme="majorBidi"/>
      <w:b/>
      <w:color w:val="58595B" w:themeColor="accent2"/>
    </w:rPr>
  </w:style>
  <w:style w:type="paragraph" w:styleId="List4">
    <w:name w:val="List 4"/>
    <w:basedOn w:val="Normal"/>
    <w:uiPriority w:val="99"/>
    <w:unhideWhenUsed/>
    <w:rsid w:val="00DB1BE8"/>
    <w:pPr>
      <w:spacing w:after="120"/>
      <w:contextualSpacing/>
    </w:pPr>
  </w:style>
  <w:style w:type="paragraph" w:styleId="List5">
    <w:name w:val="List 5"/>
    <w:basedOn w:val="Normal"/>
    <w:uiPriority w:val="99"/>
    <w:unhideWhenUsed/>
    <w:rsid w:val="00DB1BE8"/>
    <w:pPr>
      <w:spacing w:after="120"/>
      <w:contextualSpacing/>
    </w:pPr>
  </w:style>
  <w:style w:type="character" w:styleId="LineNumber">
    <w:name w:val="line number"/>
    <w:basedOn w:val="DefaultParagraphFont"/>
    <w:uiPriority w:val="99"/>
    <w:unhideWhenUsed/>
    <w:rsid w:val="00DB1BE8"/>
  </w:style>
  <w:style w:type="paragraph" w:styleId="ListBullet3">
    <w:name w:val="List Bullet 3"/>
    <w:basedOn w:val="Normal"/>
    <w:uiPriority w:val="99"/>
    <w:unhideWhenUsed/>
    <w:qFormat/>
    <w:rsid w:val="00B6553B"/>
    <w:pPr>
      <w:numPr>
        <w:numId w:val="3"/>
      </w:numPr>
      <w:spacing w:after="120"/>
      <w:ind w:left="851" w:hanging="284"/>
      <w:contextualSpacing/>
    </w:pPr>
  </w:style>
  <w:style w:type="paragraph" w:styleId="ListNumber">
    <w:name w:val="List Number"/>
    <w:basedOn w:val="Normal"/>
    <w:uiPriority w:val="99"/>
    <w:unhideWhenUsed/>
    <w:qFormat/>
    <w:rsid w:val="00C673D8"/>
    <w:pPr>
      <w:numPr>
        <w:numId w:val="6"/>
      </w:numPr>
      <w:spacing w:after="120"/>
      <w:contextualSpacing/>
    </w:pPr>
  </w:style>
  <w:style w:type="paragraph" w:styleId="ListNumber2">
    <w:name w:val="List Number 2"/>
    <w:basedOn w:val="Normal"/>
    <w:uiPriority w:val="99"/>
    <w:unhideWhenUsed/>
    <w:qFormat/>
    <w:rsid w:val="00C673D8"/>
    <w:pPr>
      <w:numPr>
        <w:ilvl w:val="1"/>
        <w:numId w:val="6"/>
      </w:numPr>
      <w:spacing w:after="120"/>
      <w:contextualSpacing/>
    </w:pPr>
  </w:style>
  <w:style w:type="paragraph" w:styleId="ListNumber3">
    <w:name w:val="List Number 3"/>
    <w:basedOn w:val="Normal"/>
    <w:uiPriority w:val="99"/>
    <w:unhideWhenUsed/>
    <w:qFormat/>
    <w:rsid w:val="00C673D8"/>
    <w:pPr>
      <w:numPr>
        <w:ilvl w:val="2"/>
        <w:numId w:val="6"/>
      </w:numPr>
      <w:spacing w:after="120"/>
      <w:contextualSpacing/>
    </w:pPr>
  </w:style>
  <w:style w:type="paragraph" w:styleId="ListNumber4">
    <w:name w:val="List Number 4"/>
    <w:basedOn w:val="Normal"/>
    <w:uiPriority w:val="99"/>
    <w:unhideWhenUsed/>
    <w:qFormat/>
    <w:rsid w:val="00C673D8"/>
    <w:pPr>
      <w:numPr>
        <w:ilvl w:val="3"/>
        <w:numId w:val="6"/>
      </w:numPr>
      <w:spacing w:after="120"/>
      <w:contextualSpacing/>
    </w:pPr>
  </w:style>
  <w:style w:type="paragraph" w:styleId="ListNumber5">
    <w:name w:val="List Number 5"/>
    <w:basedOn w:val="Normal"/>
    <w:uiPriority w:val="99"/>
    <w:unhideWhenUsed/>
    <w:qFormat/>
    <w:rsid w:val="00C673D8"/>
    <w:pPr>
      <w:numPr>
        <w:ilvl w:val="4"/>
        <w:numId w:val="6"/>
      </w:numPr>
      <w:spacing w:after="120"/>
      <w:contextualSpacing/>
    </w:pPr>
  </w:style>
  <w:style w:type="paragraph" w:styleId="ListBullet">
    <w:name w:val="List Bullet"/>
    <w:basedOn w:val="Normal"/>
    <w:uiPriority w:val="99"/>
    <w:unhideWhenUsed/>
    <w:qFormat/>
    <w:rsid w:val="00737BA4"/>
    <w:pPr>
      <w:numPr>
        <w:numId w:val="1"/>
      </w:numPr>
      <w:spacing w:after="120"/>
      <w:ind w:left="284" w:hanging="284"/>
      <w:contextualSpacing/>
    </w:pPr>
  </w:style>
  <w:style w:type="paragraph" w:styleId="ListBullet2">
    <w:name w:val="List Bullet 2"/>
    <w:basedOn w:val="Normal"/>
    <w:uiPriority w:val="99"/>
    <w:unhideWhenUsed/>
    <w:qFormat/>
    <w:rsid w:val="00B6553B"/>
    <w:pPr>
      <w:numPr>
        <w:numId w:val="2"/>
      </w:numPr>
      <w:spacing w:after="120"/>
      <w:ind w:left="568" w:hanging="284"/>
      <w:contextualSpacing/>
    </w:pPr>
  </w:style>
  <w:style w:type="paragraph" w:styleId="ListBullet4">
    <w:name w:val="List Bullet 4"/>
    <w:basedOn w:val="Normal"/>
    <w:uiPriority w:val="99"/>
    <w:unhideWhenUsed/>
    <w:qFormat/>
    <w:rsid w:val="00B6553B"/>
    <w:pPr>
      <w:numPr>
        <w:numId w:val="4"/>
      </w:numPr>
      <w:spacing w:after="120"/>
      <w:ind w:left="1135" w:hanging="284"/>
      <w:contextualSpacing/>
    </w:pPr>
  </w:style>
  <w:style w:type="paragraph" w:styleId="ListBullet5">
    <w:name w:val="List Bullet 5"/>
    <w:basedOn w:val="Normal"/>
    <w:uiPriority w:val="99"/>
    <w:unhideWhenUsed/>
    <w:qFormat/>
    <w:rsid w:val="00B6553B"/>
    <w:pPr>
      <w:numPr>
        <w:numId w:val="5"/>
      </w:numPr>
      <w:ind w:left="1418" w:hanging="284"/>
      <w:contextualSpacing/>
    </w:pPr>
  </w:style>
  <w:style w:type="table" w:customStyle="1" w:styleId="UCtable1-2018">
    <w:name w:val="UC table 1 -  2018"/>
    <w:basedOn w:val="TableNormal"/>
    <w:uiPriority w:val="99"/>
    <w:rsid w:val="001722E5"/>
    <w:pPr>
      <w:spacing w:after="0" w:line="240" w:lineRule="auto"/>
    </w:pPr>
    <w:tblPr>
      <w:tblStyleRowBandSize w:val="1"/>
      <w:tblStyleColBandSize w:val="1"/>
      <w:tblBorders>
        <w:insideH w:val="single" w:sz="4" w:space="0" w:color="auto"/>
      </w:tblBorders>
      <w:tblCellMar>
        <w:top w:w="108" w:type="dxa"/>
        <w:bottom w:w="108" w:type="dxa"/>
      </w:tblCellMar>
    </w:tblPr>
    <w:tcPr>
      <w:tcMar>
        <w:top w:w="85" w:type="dxa"/>
        <w:left w:w="85" w:type="dxa"/>
        <w:bottom w:w="85" w:type="dxa"/>
        <w:right w:w="85" w:type="dxa"/>
      </w:tcMar>
      <w:vAlign w:val="center"/>
    </w:tcPr>
    <w:tblStylePr w:type="firstRow">
      <w:rPr>
        <w:rFonts w:asciiTheme="minorHAnsi" w:hAnsiTheme="minorHAnsi"/>
        <w:b/>
        <w:i w:val="0"/>
        <w:caps/>
        <w:smallCaps w:val="0"/>
        <w:vanish w:val="0"/>
        <w:color w:val="00A9CE" w:themeColor="accent1"/>
        <w:sz w:val="24"/>
      </w:rPr>
      <w:tblPr/>
      <w:tcPr>
        <w:tcBorders>
          <w:top w:val="single" w:sz="12" w:space="0" w:color="00A9CE" w:themeColor="accent1"/>
          <w:left w:val="nil"/>
          <w:bottom w:val="single" w:sz="12" w:space="0" w:color="00A9CE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inorHAnsi" w:hAnsiTheme="minorHAnsi"/>
      </w:rPr>
      <w:tblPr/>
      <w:tcPr>
        <w:tcBorders>
          <w:top w:val="single" w:sz="8" w:space="0" w:color="auto"/>
          <w:bottom w:val="nil"/>
        </w:tcBorders>
      </w:tcPr>
    </w:tblStylePr>
    <w:tblStylePr w:type="firstCol">
      <w:rPr>
        <w:rFonts w:asciiTheme="majorHAnsi" w:hAnsiTheme="majorHAnsi"/>
        <w:b/>
      </w:rPr>
    </w:tblStylePr>
    <w:tblStylePr w:type="lastCol">
      <w:rPr>
        <w:rFonts w:asciiTheme="majorHAnsi" w:hAnsiTheme="majorHAnsi"/>
        <w:b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2F2" w:themeFill="background2" w:themeFillShade="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Shading">
    <w:name w:val="Light Shading"/>
    <w:basedOn w:val="TableNormal"/>
    <w:uiPriority w:val="60"/>
    <w:rsid w:val="0042631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6">
    <w:name w:val="Light Shading Accent 6"/>
    <w:basedOn w:val="TableNormal"/>
    <w:uiPriority w:val="60"/>
    <w:rsid w:val="00426316"/>
    <w:pPr>
      <w:spacing w:after="0" w:line="240" w:lineRule="auto"/>
    </w:pPr>
    <w:rPr>
      <w:color w:val="007D75" w:themeColor="accent6" w:themeShade="BF"/>
    </w:rPr>
    <w:tblPr>
      <w:tblStyleRowBandSize w:val="1"/>
      <w:tblStyleColBandSize w:val="1"/>
      <w:tblBorders>
        <w:top w:val="single" w:sz="8" w:space="0" w:color="00A79D" w:themeColor="accent6"/>
        <w:bottom w:val="single" w:sz="8" w:space="0" w:color="00A79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79D" w:themeColor="accent6"/>
          <w:left w:val="nil"/>
          <w:bottom w:val="single" w:sz="8" w:space="0" w:color="00A79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79D" w:themeColor="accent6"/>
          <w:left w:val="nil"/>
          <w:bottom w:val="single" w:sz="8" w:space="0" w:color="00A79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FF9" w:themeFill="accent6" w:themeFillTint="3F"/>
      </w:tcPr>
    </w:tblStylePr>
  </w:style>
  <w:style w:type="paragraph" w:styleId="NoSpacing">
    <w:name w:val="No Spacing"/>
    <w:uiPriority w:val="1"/>
    <w:qFormat/>
    <w:rsid w:val="0004374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F24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4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4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4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4E7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E2696"/>
    <w:rPr>
      <w:color w:val="006C91" w:themeColor="followed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AE36D2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259D1"/>
    <w:rPr>
      <w:color w:val="2B579A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F72F7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545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n.wikipedia.org/wiki/List_of_post-nominal_letters_(Australia)" TargetMode="Externa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dese.gov.au/quality-and-legislative-frameworks/australian-higher-education-graduation-statemen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434851\Downloads\Report-Corporate_PRIMARY.dotx" TargetMode="External"/></Relationships>
</file>

<file path=word/theme/theme1.xml><?xml version="1.0" encoding="utf-8"?>
<a:theme xmlns:a="http://schemas.openxmlformats.org/drawingml/2006/main" name="Office Theme">
  <a:themeElements>
    <a:clrScheme name="UC-Rebrand">
      <a:dk1>
        <a:sysClr val="windowText" lastClr="000000"/>
      </a:dk1>
      <a:lt1>
        <a:sysClr val="window" lastClr="FFFFFF"/>
      </a:lt1>
      <a:dk2>
        <a:srgbClr val="414D61"/>
      </a:dk2>
      <a:lt2>
        <a:srgbClr val="FFFFFF"/>
      </a:lt2>
      <a:accent1>
        <a:srgbClr val="00A9CE"/>
      </a:accent1>
      <a:accent2>
        <a:srgbClr val="58595B"/>
      </a:accent2>
      <a:accent3>
        <a:srgbClr val="92D6E3"/>
      </a:accent3>
      <a:accent4>
        <a:srgbClr val="006C91"/>
      </a:accent4>
      <a:accent5>
        <a:srgbClr val="414D61"/>
      </a:accent5>
      <a:accent6>
        <a:srgbClr val="00A79D"/>
      </a:accent6>
      <a:hlink>
        <a:srgbClr val="00A9CE"/>
      </a:hlink>
      <a:folHlink>
        <a:srgbClr val="006C91"/>
      </a:folHlink>
    </a:clrScheme>
    <a:fontScheme name="UC-Rebran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2E1427EE72444188E4C84839B17C81" ma:contentTypeVersion="28" ma:contentTypeDescription="Create a new document." ma:contentTypeScope="" ma:versionID="8c453b3ebb1e87a742b38c914fbe9b4f">
  <xsd:schema xmlns:xsd="http://www.w3.org/2001/XMLSchema" xmlns:xs="http://www.w3.org/2001/XMLSchema" xmlns:p="http://schemas.microsoft.com/office/2006/metadata/properties" xmlns:ns2="0c98ace7-a323-4f06-8aa5-0332ee9cb2b3" xmlns:ns3="ede7bc2a-98fb-4a4a-ab48-122fdffdf274" targetNamespace="http://schemas.microsoft.com/office/2006/metadata/properties" ma:root="true" ma:fieldsID="9df9e3fd89c1dfe616b5b47ee125de4f" ns2:_="" ns3:_="">
    <xsd:import namespace="0c98ace7-a323-4f06-8aa5-0332ee9cb2b3"/>
    <xsd:import namespace="ede7bc2a-98fb-4a4a-ab48-122fdffdf2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fil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8ace7-a323-4f06-8aa5-0332ee9cb2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cf5ef57-529e-46be-8634-0635eb7431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ilelocation" ma:index="26" nillable="true" ma:displayName="file location" ma:format="Hyperlink" ma:internalName="fileloc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7bc2a-98fb-4a4a-ab48-122fdffdf27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7623e13-945c-4408-b92f-bbae1feb20da}" ma:internalName="TaxCatchAll" ma:showField="CatchAllData" ma:web="ede7bc2a-98fb-4a4a-ab48-122fdffdf2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de7bc2a-98fb-4a4a-ab48-122fdffdf274">
      <UserInfo>
        <DisplayName/>
        <AccountId xsi:nil="true"/>
        <AccountType/>
      </UserInfo>
    </SharedWithUsers>
    <MediaLengthInSeconds xmlns="0c98ace7-a323-4f06-8aa5-0332ee9cb2b3" xsi:nil="true"/>
    <lcf76f155ced4ddcb4097134ff3c332f xmlns="0c98ace7-a323-4f06-8aa5-0332ee9cb2b3">
      <Terms xmlns="http://schemas.microsoft.com/office/infopath/2007/PartnerControls"/>
    </lcf76f155ced4ddcb4097134ff3c332f>
    <TaxCatchAll xmlns="ede7bc2a-98fb-4a4a-ab48-122fdffdf274" xsi:nil="true"/>
    <filelocation xmlns="0c98ace7-a323-4f06-8aa5-0332ee9cb2b3">
      <Url xsi:nil="true"/>
      <Description xsi:nil="true"/>
    </filelocati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E96E6-84C0-4020-BD07-1C0558D8CCF8}"/>
</file>

<file path=customXml/itemProps2.xml><?xml version="1.0" encoding="utf-8"?>
<ds:datastoreItem xmlns:ds="http://schemas.openxmlformats.org/officeDocument/2006/customXml" ds:itemID="{AF879696-222E-44DC-9D66-D21AC59FE3B6}">
  <ds:schemaRefs>
    <ds:schemaRef ds:uri="http://schemas.microsoft.com/office/2006/metadata/properties"/>
    <ds:schemaRef ds:uri="http://schemas.microsoft.com/office/infopath/2007/PartnerControls"/>
    <ds:schemaRef ds:uri="ede7bc2a-98fb-4a4a-ab48-122fdffdf274"/>
    <ds:schemaRef ds:uri="0c98ace7-a323-4f06-8aa5-0332ee9cb2b3"/>
  </ds:schemaRefs>
</ds:datastoreItem>
</file>

<file path=customXml/itemProps3.xml><?xml version="1.0" encoding="utf-8"?>
<ds:datastoreItem xmlns:ds="http://schemas.openxmlformats.org/officeDocument/2006/customXml" ds:itemID="{1DC322D3-4E92-4168-AACF-5F455153FE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876119-54C8-4847-948E-F34CAFEF4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Report-Corporate_PRIMARY</Template>
  <TotalTime>2</TotalTime>
  <Pages>3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Canberra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Sasha.Peakall</dc:creator>
  <cp:lastModifiedBy>Sharon.McCrindle</cp:lastModifiedBy>
  <cp:revision>3</cp:revision>
  <cp:lastPrinted>2022-06-22T06:25:00Z</cp:lastPrinted>
  <dcterms:created xsi:type="dcterms:W3CDTF">2022-12-11T12:00:00Z</dcterms:created>
  <dcterms:modified xsi:type="dcterms:W3CDTF">2023-01-18T02:14:00Z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0x010100B92E1427EE72444188E4C84839B17C81</vt:lpwstr>
  </property>
  <property fmtid="{D5CDD505-2E9C-101B-9397-08002B2CF9AE}" pid="3" name="Order">
    <vt:r8>526500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  <property fmtid="{D5CDD505-2E9C-101B-9397-08002B2CF9AE}" pid="11" name="MSIP_Label_bf6fef03-d487-4433-8e43-6b81c0a1b7be_Enabled">
    <vt:lpwstr>true</vt:lpwstr>
  </property>
  <property fmtid="{D5CDD505-2E9C-101B-9397-08002B2CF9AE}" pid="12" name="MSIP_Label_bf6fef03-d487-4433-8e43-6b81c0a1b7be_SetDate">
    <vt:lpwstr>2022-12-11T06:50:42Z</vt:lpwstr>
  </property>
  <property fmtid="{D5CDD505-2E9C-101B-9397-08002B2CF9AE}" pid="13" name="MSIP_Label_bf6fef03-d487-4433-8e43-6b81c0a1b7be_Method">
    <vt:lpwstr>Standard</vt:lpwstr>
  </property>
  <property fmtid="{D5CDD505-2E9C-101B-9397-08002B2CF9AE}" pid="14" name="MSIP_Label_bf6fef03-d487-4433-8e43-6b81c0a1b7be_Name">
    <vt:lpwstr>Unclassified</vt:lpwstr>
  </property>
  <property fmtid="{D5CDD505-2E9C-101B-9397-08002B2CF9AE}" pid="15" name="MSIP_Label_bf6fef03-d487-4433-8e43-6b81c0a1b7be_SiteId">
    <vt:lpwstr>1daf5147-a543-4707-a2fb-2acf0b2a3936</vt:lpwstr>
  </property>
  <property fmtid="{D5CDD505-2E9C-101B-9397-08002B2CF9AE}" pid="16" name="MSIP_Label_bf6fef03-d487-4433-8e43-6b81c0a1b7be_ActionId">
    <vt:lpwstr>8570941f-24b6-4f80-a784-fbe613890c1f</vt:lpwstr>
  </property>
  <property fmtid="{D5CDD505-2E9C-101B-9397-08002B2CF9AE}" pid="17" name="MSIP_Label_bf6fef03-d487-4433-8e43-6b81c0a1b7be_ContentBits">
    <vt:lpwstr>0</vt:lpwstr>
  </property>
</Properties>
</file>